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5D" w:rsidRPr="007A6AC1" w:rsidRDefault="00A353E4">
      <w:pPr>
        <w:rPr>
          <w:color w:val="7F7F7F" w:themeColor="text1" w:themeTint="80"/>
          <w:sz w:val="56"/>
          <w:szCs w:val="56"/>
        </w:rPr>
      </w:pPr>
      <w:r>
        <w:rPr>
          <w:noProof/>
          <w:color w:val="7F7F7F" w:themeColor="text1" w:themeTint="80"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4681666</wp:posOffset>
            </wp:positionH>
            <wp:positionV relativeFrom="paragraph">
              <wp:posOffset>-156519</wp:posOffset>
            </wp:positionV>
            <wp:extent cx="821210" cy="766119"/>
            <wp:effectExtent l="19050" t="0" r="0" b="0"/>
            <wp:wrapNone/>
            <wp:docPr id="5" name="Picture 4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10" cy="76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F5D" w:rsidRPr="007B4F5D">
        <w:rPr>
          <w:color w:val="7F7F7F" w:themeColor="text1" w:themeTint="80"/>
          <w:sz w:val="56"/>
          <w:szCs w:val="56"/>
        </w:rPr>
        <w:t>Chadsgrove Teaching School</w:t>
      </w:r>
    </w:p>
    <w:p w:rsidR="007B4F5D" w:rsidRPr="007B4F5D" w:rsidRDefault="007B4F5D">
      <w:pPr>
        <w:rPr>
          <w:sz w:val="36"/>
          <w:szCs w:val="36"/>
        </w:rPr>
      </w:pPr>
      <w:r w:rsidRPr="007B4F5D">
        <w:rPr>
          <w:sz w:val="36"/>
          <w:szCs w:val="36"/>
        </w:rPr>
        <w:t xml:space="preserve">School Support Services </w:t>
      </w:r>
      <w:r w:rsidR="007C57A1">
        <w:rPr>
          <w:sz w:val="36"/>
          <w:szCs w:val="36"/>
        </w:rPr>
        <w:t xml:space="preserve">‘Pay-as-you-go’ </w:t>
      </w:r>
      <w:r w:rsidRPr="007B4F5D">
        <w:rPr>
          <w:sz w:val="36"/>
          <w:szCs w:val="36"/>
        </w:rPr>
        <w:t>Order Form</w:t>
      </w:r>
    </w:p>
    <w:tbl>
      <w:tblPr>
        <w:tblStyle w:val="TableGrid"/>
        <w:tblW w:w="10172" w:type="dxa"/>
        <w:tblLook w:val="04A0" w:firstRow="1" w:lastRow="0" w:firstColumn="1" w:lastColumn="0" w:noHBand="0" w:noVBand="1"/>
      </w:tblPr>
      <w:tblGrid>
        <w:gridCol w:w="1968"/>
        <w:gridCol w:w="834"/>
        <w:gridCol w:w="2017"/>
        <w:gridCol w:w="3114"/>
        <w:gridCol w:w="1648"/>
        <w:gridCol w:w="591"/>
      </w:tblGrid>
      <w:tr w:rsidR="007C57A1" w:rsidTr="00F12EAB">
        <w:trPr>
          <w:gridAfter w:val="1"/>
          <w:wAfter w:w="591" w:type="dxa"/>
          <w:trHeight w:val="669"/>
        </w:trPr>
        <w:tc>
          <w:tcPr>
            <w:tcW w:w="1968" w:type="dxa"/>
            <w:vAlign w:val="center"/>
          </w:tcPr>
          <w:p w:rsidR="007C57A1" w:rsidRDefault="007C57A1" w:rsidP="00685E4E">
            <w:pPr>
              <w:jc w:val="center"/>
            </w:pPr>
            <w:r>
              <w:t>Service required</w:t>
            </w:r>
          </w:p>
        </w:tc>
        <w:tc>
          <w:tcPr>
            <w:tcW w:w="7613" w:type="dxa"/>
            <w:gridSpan w:val="4"/>
            <w:vAlign w:val="center"/>
          </w:tcPr>
          <w:p w:rsidR="007C57A1" w:rsidRDefault="007C57A1" w:rsidP="007C57A1">
            <w:pPr>
              <w:spacing w:line="276" w:lineRule="auto"/>
              <w:ind w:left="468"/>
            </w:pPr>
          </w:p>
        </w:tc>
        <w:bookmarkStart w:id="0" w:name="_GoBack"/>
        <w:bookmarkEnd w:id="0"/>
      </w:tr>
      <w:tr w:rsidR="007C57A1" w:rsidTr="00BD202C">
        <w:trPr>
          <w:gridAfter w:val="1"/>
          <w:wAfter w:w="591" w:type="dxa"/>
          <w:trHeight w:val="669"/>
        </w:trPr>
        <w:tc>
          <w:tcPr>
            <w:tcW w:w="1968" w:type="dxa"/>
            <w:tcBorders>
              <w:bottom w:val="single" w:sz="4" w:space="0" w:color="auto"/>
            </w:tcBorders>
            <w:vAlign w:val="center"/>
          </w:tcPr>
          <w:p w:rsidR="007C57A1" w:rsidRDefault="007C57A1" w:rsidP="007C57A1">
            <w:pPr>
              <w:jc w:val="center"/>
            </w:pPr>
            <w:r>
              <w:t>Total cost</w:t>
            </w:r>
          </w:p>
        </w:tc>
        <w:tc>
          <w:tcPr>
            <w:tcW w:w="7613" w:type="dxa"/>
            <w:gridSpan w:val="4"/>
            <w:tcBorders>
              <w:bottom w:val="single" w:sz="4" w:space="0" w:color="auto"/>
            </w:tcBorders>
            <w:vAlign w:val="center"/>
          </w:tcPr>
          <w:p w:rsidR="007C57A1" w:rsidRDefault="007C57A1" w:rsidP="007C57A1">
            <w:pPr>
              <w:ind w:left="468"/>
            </w:pPr>
          </w:p>
        </w:tc>
      </w:tr>
      <w:tr w:rsidR="008B7537" w:rsidTr="007A6AC1">
        <w:trPr>
          <w:trHeight w:val="205"/>
        </w:trPr>
        <w:tc>
          <w:tcPr>
            <w:tcW w:w="101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B7537" w:rsidRPr="007A6AC1" w:rsidRDefault="008B7537">
            <w:pPr>
              <w:rPr>
                <w:sz w:val="8"/>
                <w:szCs w:val="8"/>
              </w:rPr>
            </w:pPr>
          </w:p>
        </w:tc>
      </w:tr>
      <w:tr w:rsidR="007C57A1" w:rsidTr="007C57A1">
        <w:trPr>
          <w:gridAfter w:val="1"/>
          <w:wAfter w:w="591" w:type="dxa"/>
          <w:trHeight w:val="567"/>
        </w:trPr>
        <w:tc>
          <w:tcPr>
            <w:tcW w:w="2802" w:type="dxa"/>
            <w:gridSpan w:val="2"/>
            <w:vAlign w:val="center"/>
          </w:tcPr>
          <w:p w:rsidR="007C57A1" w:rsidRDefault="007C57A1" w:rsidP="007C57A1">
            <w:r>
              <w:t>School Name</w:t>
            </w:r>
          </w:p>
        </w:tc>
        <w:tc>
          <w:tcPr>
            <w:tcW w:w="5131" w:type="dxa"/>
            <w:gridSpan w:val="2"/>
            <w:vAlign w:val="center"/>
          </w:tcPr>
          <w:p w:rsidR="007C57A1" w:rsidRDefault="007C57A1" w:rsidP="00685E4E">
            <w:pPr>
              <w:ind w:left="317"/>
            </w:pPr>
          </w:p>
        </w:tc>
        <w:tc>
          <w:tcPr>
            <w:tcW w:w="1648" w:type="dxa"/>
            <w:vAlign w:val="center"/>
          </w:tcPr>
          <w:p w:rsidR="007C57A1" w:rsidRDefault="007C57A1" w:rsidP="007C57A1">
            <w:pPr>
              <w:ind w:left="34"/>
            </w:pPr>
            <w:r>
              <w:rPr>
                <w:rFonts w:eastAsiaTheme="minorHAnsi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6" type="#_x0000_t75" style="width:55.5pt;height:18pt" o:ole="">
                  <v:imagedata r:id="rId8" o:title=""/>
                </v:shape>
                <w:control r:id="rId9" w:name="CheckBox1" w:shapeid="_x0000_i1096"/>
              </w:object>
            </w:r>
            <w:r>
              <w:rPr>
                <w:rFonts w:eastAsiaTheme="minorHAnsi"/>
                <w:lang w:eastAsia="en-US"/>
              </w:rPr>
              <w:object w:dxaOrig="225" w:dyaOrig="225">
                <v:shape id="_x0000_i1097" type="#_x0000_t75" style="width:51pt;height:18pt" o:ole="">
                  <v:imagedata r:id="rId10" o:title=""/>
                </v:shape>
                <w:control r:id="rId11" w:name="CheckBox2" w:shapeid="_x0000_i1097"/>
              </w:object>
            </w:r>
          </w:p>
        </w:tc>
      </w:tr>
      <w:tr w:rsidR="008B7537" w:rsidTr="00685E4E">
        <w:trPr>
          <w:gridAfter w:val="1"/>
          <w:wAfter w:w="591" w:type="dxa"/>
          <w:trHeight w:val="567"/>
        </w:trPr>
        <w:tc>
          <w:tcPr>
            <w:tcW w:w="2802" w:type="dxa"/>
            <w:gridSpan w:val="2"/>
            <w:vAlign w:val="center"/>
          </w:tcPr>
          <w:p w:rsidR="008B7537" w:rsidRDefault="008B7537" w:rsidP="00517DDC">
            <w:r>
              <w:t>Headteacher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907EA8" w:rsidTr="00685E4E">
        <w:trPr>
          <w:gridAfter w:val="1"/>
          <w:wAfter w:w="591" w:type="dxa"/>
          <w:trHeight w:val="567"/>
        </w:trPr>
        <w:tc>
          <w:tcPr>
            <w:tcW w:w="2802" w:type="dxa"/>
            <w:gridSpan w:val="2"/>
            <w:vAlign w:val="center"/>
          </w:tcPr>
          <w:p w:rsidR="00907EA8" w:rsidRDefault="00907EA8" w:rsidP="00517DDC">
            <w:r>
              <w:t>Multi-Academy Trust</w:t>
            </w:r>
          </w:p>
          <w:p w:rsidR="00907EA8" w:rsidRPr="00907EA8" w:rsidRDefault="00907EA8" w:rsidP="00907EA8">
            <w:pPr>
              <w:rPr>
                <w:i/>
              </w:rPr>
            </w:pPr>
            <w:r w:rsidRPr="00907EA8">
              <w:rPr>
                <w:i/>
              </w:rPr>
              <w:t>(if app</w:t>
            </w:r>
            <w:r>
              <w:rPr>
                <w:i/>
              </w:rPr>
              <w:t>licable</w:t>
            </w:r>
            <w:r w:rsidRPr="00907EA8">
              <w:rPr>
                <w:i/>
              </w:rPr>
              <w:t>)</w:t>
            </w:r>
          </w:p>
        </w:tc>
        <w:tc>
          <w:tcPr>
            <w:tcW w:w="6779" w:type="dxa"/>
            <w:gridSpan w:val="3"/>
            <w:vAlign w:val="center"/>
          </w:tcPr>
          <w:p w:rsidR="00907EA8" w:rsidRDefault="00907EA8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gridSpan w:val="2"/>
            <w:tcBorders>
              <w:bottom w:val="nil"/>
            </w:tcBorders>
            <w:vAlign w:val="center"/>
          </w:tcPr>
          <w:p w:rsidR="008B7537" w:rsidRDefault="008B7537" w:rsidP="00517DDC">
            <w:r>
              <w:t xml:space="preserve">Lead contact:            </w:t>
            </w:r>
            <w:r w:rsidR="00135C4D">
              <w:t xml:space="preserve">   </w:t>
            </w:r>
            <w:r>
              <w:t xml:space="preserve">  Name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gridSpan w:val="2"/>
            <w:tcBorders>
              <w:top w:val="nil"/>
              <w:bottom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>email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685E4E">
        <w:trPr>
          <w:gridAfter w:val="1"/>
          <w:wAfter w:w="591" w:type="dxa"/>
          <w:trHeight w:val="454"/>
        </w:trPr>
        <w:tc>
          <w:tcPr>
            <w:tcW w:w="2802" w:type="dxa"/>
            <w:gridSpan w:val="2"/>
            <w:tcBorders>
              <w:top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779" w:type="dxa"/>
            <w:gridSpan w:val="3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984"/>
        </w:trPr>
        <w:tc>
          <w:tcPr>
            <w:tcW w:w="2802" w:type="dxa"/>
            <w:gridSpan w:val="2"/>
          </w:tcPr>
          <w:p w:rsidR="008B7537" w:rsidRDefault="008B7537" w:rsidP="00517DDC">
            <w:r>
              <w:t>Address for correspondence</w:t>
            </w:r>
          </w:p>
        </w:tc>
        <w:tc>
          <w:tcPr>
            <w:tcW w:w="6779" w:type="dxa"/>
            <w:gridSpan w:val="3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984"/>
        </w:trPr>
        <w:tc>
          <w:tcPr>
            <w:tcW w:w="2802" w:type="dxa"/>
            <w:gridSpan w:val="2"/>
          </w:tcPr>
          <w:p w:rsidR="008B7537" w:rsidRDefault="008B7537" w:rsidP="00402353">
            <w:r>
              <w:t>Invoicing Address</w:t>
            </w:r>
          </w:p>
          <w:p w:rsidR="008B7537" w:rsidRDefault="008B7537" w:rsidP="00402353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779" w:type="dxa"/>
            <w:gridSpan w:val="3"/>
          </w:tcPr>
          <w:p w:rsidR="008B7537" w:rsidRDefault="008B7537" w:rsidP="00685E4E">
            <w:pPr>
              <w:ind w:left="317"/>
            </w:pPr>
          </w:p>
        </w:tc>
      </w:tr>
      <w:tr w:rsidR="008B7537" w:rsidTr="00402353">
        <w:trPr>
          <w:gridAfter w:val="1"/>
          <w:wAfter w:w="591" w:type="dxa"/>
          <w:trHeight w:val="1134"/>
        </w:trPr>
        <w:tc>
          <w:tcPr>
            <w:tcW w:w="9581" w:type="dxa"/>
            <w:gridSpan w:val="5"/>
          </w:tcPr>
          <w:p w:rsidR="008B7537" w:rsidRDefault="008B7537" w:rsidP="008B7537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8B7537" w:rsidRDefault="008B7537" w:rsidP="008B7537">
            <w:r>
              <w:t xml:space="preserve">Internal Order:                                                                  Cost Centre:  </w:t>
            </w:r>
          </w:p>
        </w:tc>
      </w:tr>
      <w:tr w:rsidR="008B7537" w:rsidTr="00402353">
        <w:trPr>
          <w:gridAfter w:val="1"/>
          <w:wAfter w:w="591" w:type="dxa"/>
          <w:trHeight w:val="1134"/>
        </w:trPr>
        <w:tc>
          <w:tcPr>
            <w:tcW w:w="4819" w:type="dxa"/>
            <w:gridSpan w:val="3"/>
          </w:tcPr>
          <w:p w:rsidR="008B7537" w:rsidRDefault="008B7537" w:rsidP="008B7537">
            <w:r>
              <w:t>Authorised Signature:</w:t>
            </w:r>
          </w:p>
        </w:tc>
        <w:tc>
          <w:tcPr>
            <w:tcW w:w="4762" w:type="dxa"/>
            <w:gridSpan w:val="2"/>
          </w:tcPr>
          <w:p w:rsidR="008B7537" w:rsidRDefault="008B7537" w:rsidP="008B7537">
            <w:r>
              <w:t>Name in Capitals:</w:t>
            </w:r>
          </w:p>
          <w:p w:rsidR="00685E4E" w:rsidRDefault="00685E4E" w:rsidP="008B7537"/>
          <w:p w:rsidR="00685E4E" w:rsidRDefault="00685E4E" w:rsidP="00685E4E">
            <w:pPr>
              <w:ind w:left="426"/>
            </w:pPr>
          </w:p>
        </w:tc>
      </w:tr>
    </w:tbl>
    <w:p w:rsidR="007A6AC1" w:rsidRPr="007A6AC1" w:rsidRDefault="00B25680" w:rsidP="00E13357">
      <w:pPr>
        <w:spacing w:after="0" w:line="240" w:lineRule="auto"/>
        <w:rPr>
          <w:b/>
          <w:sz w:val="20"/>
          <w:szCs w:val="20"/>
          <w:lang w:eastAsia="en-GB"/>
        </w:rPr>
      </w:pP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309245</wp:posOffset>
                </wp:positionV>
                <wp:extent cx="6062345" cy="7651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B8F" w:rsidRPr="007E1A33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5A7B8F" w:rsidRPr="007E1A33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5A7B8F" w:rsidRPr="00272281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5A7B8F" w:rsidRPr="007E1A33" w:rsidRDefault="005A7B8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Tel: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01527 871511 </w:t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>Fax:</w:t>
                            </w:r>
                            <w:r>
                              <w:rPr>
                                <w:rFonts w:cs="Tahoma"/>
                              </w:rPr>
                              <w:t xml:space="preserve">   01527 579341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e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mail: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>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4pt;margin-top:24.35pt;width:477.35pt;height:60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" filled="f" stroked="f">
                <v:textbox style="mso-fit-shape-to-text:t">
                  <w:txbxContent>
                    <w:p w:rsidR="005A7B8F" w:rsidRPr="007E1A33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5A7B8F" w:rsidRPr="007E1A33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5A7B8F" w:rsidRPr="00272281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5A7B8F" w:rsidRPr="007E1A33" w:rsidRDefault="005A7B8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Tel: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 xml:space="preserve">01527 871511 </w:t>
                      </w:r>
                      <w:r w:rsidRPr="007E1A33">
                        <w:rPr>
                          <w:rFonts w:cs="Tahoma"/>
                        </w:rPr>
                        <w:tab/>
                        <w:t>Fax:</w:t>
                      </w:r>
                      <w:r>
                        <w:rPr>
                          <w:rFonts w:cs="Tahoma"/>
                        </w:rPr>
                        <w:t xml:space="preserve">   01527 579341</w:t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  <w:t>e</w:t>
                      </w:r>
                      <w:r w:rsidRPr="007E1A33">
                        <w:rPr>
                          <w:rFonts w:cs="Tahoma"/>
                        </w:rPr>
                        <w:t xml:space="preserve">mail: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>tsa@chadsgrove.worcs.sch.uk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6AC1" w:rsidRPr="007A6AC1" w:rsidSect="00357341">
      <w:footerReference w:type="default" r:id="rId12"/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341" w:rsidRDefault="00357341" w:rsidP="00357341">
      <w:pPr>
        <w:spacing w:after="0" w:line="240" w:lineRule="auto"/>
      </w:pPr>
      <w:r>
        <w:separator/>
      </w:r>
    </w:p>
  </w:endnote>
  <w:endnote w:type="continuationSeparator" w:id="0">
    <w:p w:rsidR="00357341" w:rsidRDefault="00357341" w:rsidP="00357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341" w:rsidRDefault="00357341">
    <w:pPr>
      <w:pStyle w:val="Footer"/>
    </w:pPr>
  </w:p>
  <w:p w:rsidR="00357341" w:rsidRPr="00357341" w:rsidRDefault="00357341" w:rsidP="00357341">
    <w:pPr>
      <w:pStyle w:val="Footer"/>
      <w:tabs>
        <w:tab w:val="clear" w:pos="9026"/>
        <w:tab w:val="right" w:pos="9639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 w:rsidRPr="00357341">
      <w:rPr>
        <w:rFonts w:ascii="Arial" w:hAnsi="Arial" w:cs="Arial"/>
      </w:rPr>
      <w:t>1</w:t>
    </w:r>
    <w:r w:rsidR="007C57A1">
      <w:rPr>
        <w:rFonts w:ascii="Arial" w:hAnsi="Arial" w:cs="Arial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341" w:rsidRDefault="00357341" w:rsidP="00357341">
      <w:pPr>
        <w:spacing w:after="0" w:line="240" w:lineRule="auto"/>
      </w:pPr>
      <w:r>
        <w:separator/>
      </w:r>
    </w:p>
  </w:footnote>
  <w:footnote w:type="continuationSeparator" w:id="0">
    <w:p w:rsidR="00357341" w:rsidRDefault="00357341" w:rsidP="00357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B379A"/>
    <w:multiLevelType w:val="hybridMultilevel"/>
    <w:tmpl w:val="D0BE898E"/>
    <w:lvl w:ilvl="0" w:tplc="063EC81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5D"/>
    <w:rsid w:val="00135C4D"/>
    <w:rsid w:val="001B18C7"/>
    <w:rsid w:val="002A6951"/>
    <w:rsid w:val="00357341"/>
    <w:rsid w:val="0035773B"/>
    <w:rsid w:val="00402353"/>
    <w:rsid w:val="004E2181"/>
    <w:rsid w:val="00517DDC"/>
    <w:rsid w:val="005A7B8F"/>
    <w:rsid w:val="00634B54"/>
    <w:rsid w:val="0065003D"/>
    <w:rsid w:val="00685E4E"/>
    <w:rsid w:val="006E336D"/>
    <w:rsid w:val="0073225E"/>
    <w:rsid w:val="007A6AC1"/>
    <w:rsid w:val="007B4DF5"/>
    <w:rsid w:val="007B4F5D"/>
    <w:rsid w:val="007C57A1"/>
    <w:rsid w:val="007D410F"/>
    <w:rsid w:val="008608F7"/>
    <w:rsid w:val="008B7537"/>
    <w:rsid w:val="00907EA8"/>
    <w:rsid w:val="00A353E4"/>
    <w:rsid w:val="00AD1CC5"/>
    <w:rsid w:val="00AF0BAC"/>
    <w:rsid w:val="00B25680"/>
    <w:rsid w:val="00C37817"/>
    <w:rsid w:val="00CD2146"/>
    <w:rsid w:val="00D742ED"/>
    <w:rsid w:val="00E13357"/>
    <w:rsid w:val="00F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74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3E4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0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B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6A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341"/>
  </w:style>
  <w:style w:type="paragraph" w:styleId="Footer">
    <w:name w:val="footer"/>
    <w:basedOn w:val="Normal"/>
    <w:link w:val="FooterChar"/>
    <w:uiPriority w:val="99"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(1) S2SS Units Order Form</Template>
  <TotalTime>16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IainChatwin</dc:creator>
  <cp:lastModifiedBy>IChatwin</cp:lastModifiedBy>
  <cp:revision>10</cp:revision>
  <cp:lastPrinted>2016-03-23T11:24:00Z</cp:lastPrinted>
  <dcterms:created xsi:type="dcterms:W3CDTF">2016-05-10T13:18:00Z</dcterms:created>
  <dcterms:modified xsi:type="dcterms:W3CDTF">2017-04-27T09:08:00Z</dcterms:modified>
</cp:coreProperties>
</file>