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F5D" w:rsidRPr="007A6AC1" w:rsidRDefault="00A353E4">
      <w:pPr>
        <w:rPr>
          <w:color w:val="7F7F7F" w:themeColor="text1" w:themeTint="80"/>
          <w:sz w:val="56"/>
          <w:szCs w:val="56"/>
        </w:rPr>
      </w:pPr>
      <w:r>
        <w:rPr>
          <w:noProof/>
          <w:color w:val="7F7F7F" w:themeColor="text1" w:themeTint="80"/>
          <w:sz w:val="56"/>
          <w:szCs w:val="56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4681666</wp:posOffset>
            </wp:positionH>
            <wp:positionV relativeFrom="paragraph">
              <wp:posOffset>-156519</wp:posOffset>
            </wp:positionV>
            <wp:extent cx="821210" cy="766119"/>
            <wp:effectExtent l="19050" t="0" r="0" b="0"/>
            <wp:wrapNone/>
            <wp:docPr id="5" name="Picture 4" descr="Chadsgrove Logo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dsgrove Logo 20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210" cy="766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4F5D" w:rsidRPr="007B4F5D">
        <w:rPr>
          <w:color w:val="7F7F7F" w:themeColor="text1" w:themeTint="80"/>
          <w:sz w:val="56"/>
          <w:szCs w:val="56"/>
        </w:rPr>
        <w:t>Chadsgrove Teaching School</w:t>
      </w:r>
    </w:p>
    <w:p w:rsidR="007B4F5D" w:rsidRPr="007B4F5D" w:rsidRDefault="007B4F5D">
      <w:pPr>
        <w:rPr>
          <w:sz w:val="36"/>
          <w:szCs w:val="36"/>
        </w:rPr>
      </w:pPr>
      <w:r w:rsidRPr="007B4F5D">
        <w:rPr>
          <w:sz w:val="36"/>
          <w:szCs w:val="36"/>
        </w:rPr>
        <w:t>School Support Services Order Form</w:t>
      </w:r>
    </w:p>
    <w:tbl>
      <w:tblPr>
        <w:tblStyle w:val="TableGrid"/>
        <w:tblW w:w="10172" w:type="dxa"/>
        <w:tblLook w:val="04A0" w:firstRow="1" w:lastRow="0" w:firstColumn="1" w:lastColumn="0" w:noHBand="0" w:noVBand="1"/>
      </w:tblPr>
      <w:tblGrid>
        <w:gridCol w:w="2784"/>
        <w:gridCol w:w="1120"/>
        <w:gridCol w:w="562"/>
        <w:gridCol w:w="311"/>
        <w:gridCol w:w="3487"/>
        <w:gridCol w:w="1326"/>
        <w:gridCol w:w="582"/>
      </w:tblGrid>
      <w:tr w:rsidR="008B7537" w:rsidTr="00685E4E">
        <w:trPr>
          <w:gridAfter w:val="1"/>
          <w:wAfter w:w="591" w:type="dxa"/>
          <w:trHeight w:val="669"/>
        </w:trPr>
        <w:tc>
          <w:tcPr>
            <w:tcW w:w="2802" w:type="dxa"/>
            <w:vAlign w:val="center"/>
          </w:tcPr>
          <w:p w:rsidR="008B7537" w:rsidRDefault="008B7537" w:rsidP="00402353">
            <w:r>
              <w:t>Number of units required</w:t>
            </w:r>
          </w:p>
        </w:tc>
        <w:tc>
          <w:tcPr>
            <w:tcW w:w="1134" w:type="dxa"/>
            <w:vAlign w:val="center"/>
          </w:tcPr>
          <w:p w:rsidR="008B7537" w:rsidRDefault="008B7537" w:rsidP="00685E4E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B7537" w:rsidRDefault="008B7537"/>
        </w:tc>
        <w:tc>
          <w:tcPr>
            <w:tcW w:w="5078" w:type="dxa"/>
            <w:gridSpan w:val="3"/>
            <w:vMerge w:val="restart"/>
            <w:shd w:val="clear" w:color="auto" w:fill="DAEEF3" w:themeFill="accent5" w:themeFillTint="33"/>
            <w:vAlign w:val="center"/>
          </w:tcPr>
          <w:p w:rsidR="008B7537" w:rsidRDefault="0035773B" w:rsidP="00402353">
            <w:pPr>
              <w:spacing w:line="276" w:lineRule="auto"/>
              <w:ind w:left="317"/>
            </w:pPr>
            <w:r>
              <w:t>Minimum Purchase</w:t>
            </w:r>
            <w:r w:rsidR="004E2181">
              <w:t>:</w:t>
            </w:r>
            <w:r>
              <w:t xml:space="preserve"> </w:t>
            </w:r>
            <w:r w:rsidR="00C37817">
              <w:t xml:space="preserve">      </w:t>
            </w:r>
            <w:r w:rsidR="007B4DF5">
              <w:t xml:space="preserve"> </w:t>
            </w:r>
            <w:r w:rsidR="00C37817">
              <w:t xml:space="preserve">  </w:t>
            </w:r>
            <w:r w:rsidR="007B4DF5">
              <w:t>10 u</w:t>
            </w:r>
            <w:r w:rsidR="001B18C7">
              <w:t>nits</w:t>
            </w:r>
            <w:r w:rsidR="007B4DF5">
              <w:t xml:space="preserve">  </w:t>
            </w:r>
            <w:r w:rsidR="001B18C7">
              <w:t xml:space="preserve"> = £45</w:t>
            </w:r>
            <w:r>
              <w:t>0</w:t>
            </w:r>
          </w:p>
          <w:p w:rsidR="0035773B" w:rsidRDefault="001B18C7" w:rsidP="00402353">
            <w:pPr>
              <w:spacing w:line="276" w:lineRule="auto"/>
              <w:ind w:left="317"/>
            </w:pPr>
            <w:r>
              <w:t>Additional units available @ £45</w:t>
            </w:r>
            <w:r w:rsidR="0035773B">
              <w:t xml:space="preserve"> per unit</w:t>
            </w:r>
          </w:p>
          <w:p w:rsidR="00685E4E" w:rsidRPr="00685E4E" w:rsidRDefault="00685E4E" w:rsidP="00402353">
            <w:pPr>
              <w:spacing w:line="276" w:lineRule="auto"/>
              <w:ind w:left="317"/>
              <w:rPr>
                <w:sz w:val="8"/>
                <w:szCs w:val="8"/>
              </w:rPr>
            </w:pPr>
          </w:p>
          <w:p w:rsidR="0035773B" w:rsidRDefault="00685E4E" w:rsidP="00402353">
            <w:pPr>
              <w:spacing w:line="276" w:lineRule="auto"/>
              <w:ind w:left="317"/>
            </w:pPr>
            <w:r>
              <w:t xml:space="preserve">Further discounts:             </w:t>
            </w:r>
            <w:r w:rsidR="001B18C7">
              <w:t xml:space="preserve">20 units </w:t>
            </w:r>
            <w:r w:rsidR="00D742ED">
              <w:t xml:space="preserve">  </w:t>
            </w:r>
            <w:r w:rsidR="001B18C7">
              <w:t>= £8</w:t>
            </w:r>
            <w:r w:rsidR="0035773B">
              <w:t>90</w:t>
            </w:r>
          </w:p>
          <w:p w:rsidR="00685E4E" w:rsidRDefault="00685E4E" w:rsidP="007D410F">
            <w:pPr>
              <w:spacing w:line="276" w:lineRule="auto"/>
              <w:ind w:left="317"/>
            </w:pPr>
            <w:r>
              <w:t xml:space="preserve">            </w:t>
            </w:r>
            <w:r w:rsidR="007D410F">
              <w:t xml:space="preserve">                            </w:t>
            </w:r>
            <w:r w:rsidR="007D410F" w:rsidRPr="007D410F">
              <w:rPr>
                <w:i/>
              </w:rPr>
              <w:t>or</w:t>
            </w:r>
            <w:r w:rsidR="007D410F">
              <w:t xml:space="preserve">  </w:t>
            </w:r>
            <w:r>
              <w:t>50+ units = 5% discount*</w:t>
            </w:r>
          </w:p>
        </w:tc>
      </w:tr>
      <w:tr w:rsidR="008B7537" w:rsidTr="00685E4E">
        <w:trPr>
          <w:gridAfter w:val="1"/>
          <w:wAfter w:w="591" w:type="dxa"/>
          <w:trHeight w:val="669"/>
        </w:trPr>
        <w:tc>
          <w:tcPr>
            <w:tcW w:w="2802" w:type="dxa"/>
            <w:tcBorders>
              <w:bottom w:val="single" w:sz="4" w:space="0" w:color="auto"/>
            </w:tcBorders>
            <w:vAlign w:val="center"/>
          </w:tcPr>
          <w:p w:rsidR="008B7537" w:rsidRDefault="008B7537" w:rsidP="00402353">
            <w:r>
              <w:t>Total cost of units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B7537" w:rsidRDefault="008B7537" w:rsidP="00685E4E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B7537" w:rsidRDefault="008B7537"/>
        </w:tc>
        <w:tc>
          <w:tcPr>
            <w:tcW w:w="5078" w:type="dxa"/>
            <w:gridSpan w:val="3"/>
            <w:vMerge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8B7537" w:rsidRDefault="008B7537"/>
        </w:tc>
      </w:tr>
      <w:tr w:rsidR="008B7537" w:rsidTr="007A6AC1">
        <w:trPr>
          <w:trHeight w:val="205"/>
        </w:trPr>
        <w:tc>
          <w:tcPr>
            <w:tcW w:w="1017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8B7537" w:rsidRPr="007A6AC1" w:rsidRDefault="008B7537">
            <w:pPr>
              <w:rPr>
                <w:sz w:val="8"/>
                <w:szCs w:val="8"/>
              </w:rPr>
            </w:pPr>
          </w:p>
        </w:tc>
      </w:tr>
      <w:tr w:rsidR="002950B7" w:rsidTr="002950B7">
        <w:trPr>
          <w:gridAfter w:val="1"/>
          <w:wAfter w:w="591" w:type="dxa"/>
          <w:trHeight w:val="549"/>
        </w:trPr>
        <w:tc>
          <w:tcPr>
            <w:tcW w:w="2802" w:type="dxa"/>
            <w:vAlign w:val="center"/>
          </w:tcPr>
          <w:p w:rsidR="002950B7" w:rsidRDefault="002950B7" w:rsidP="00517DDC">
            <w:r>
              <w:t>School / Academy Name</w:t>
            </w:r>
          </w:p>
        </w:tc>
        <w:tc>
          <w:tcPr>
            <w:tcW w:w="5557" w:type="dxa"/>
            <w:gridSpan w:val="4"/>
            <w:vAlign w:val="center"/>
          </w:tcPr>
          <w:p w:rsidR="002950B7" w:rsidRDefault="002950B7" w:rsidP="002950B7"/>
        </w:tc>
        <w:tc>
          <w:tcPr>
            <w:tcW w:w="1222" w:type="dxa"/>
            <w:vAlign w:val="center"/>
          </w:tcPr>
          <w:p w:rsidR="002950B7" w:rsidRDefault="002950B7" w:rsidP="002950B7">
            <w: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1" type="#_x0000_t75" style="width:55.5pt;height:18pt" o:ole="">
                  <v:imagedata r:id="rId8" o:title=""/>
                </v:shape>
                <w:control r:id="rId9" w:name="CheckBox1" w:shapeid="_x0000_i1071"/>
              </w:object>
            </w:r>
            <w:r>
              <w:object w:dxaOrig="225" w:dyaOrig="225">
                <v:shape id="_x0000_i1070" type="#_x0000_t75" style="width:51pt;height:18pt" o:ole="">
                  <v:imagedata r:id="rId10" o:title=""/>
                </v:shape>
                <w:control r:id="rId11" w:name="CheckBox2" w:shapeid="_x0000_i1070"/>
              </w:object>
            </w:r>
            <w:bookmarkStart w:id="0" w:name="_GoBack"/>
            <w:bookmarkEnd w:id="0"/>
          </w:p>
        </w:tc>
      </w:tr>
      <w:tr w:rsidR="008B7537" w:rsidTr="00685E4E">
        <w:trPr>
          <w:gridAfter w:val="1"/>
          <w:wAfter w:w="591" w:type="dxa"/>
          <w:trHeight w:val="567"/>
        </w:trPr>
        <w:tc>
          <w:tcPr>
            <w:tcW w:w="2802" w:type="dxa"/>
            <w:vAlign w:val="center"/>
          </w:tcPr>
          <w:p w:rsidR="008B7537" w:rsidRDefault="008B7537" w:rsidP="00517DDC">
            <w:r>
              <w:t>Headteacher</w:t>
            </w:r>
          </w:p>
        </w:tc>
        <w:tc>
          <w:tcPr>
            <w:tcW w:w="6779" w:type="dxa"/>
            <w:gridSpan w:val="5"/>
            <w:vAlign w:val="center"/>
          </w:tcPr>
          <w:p w:rsidR="008B7537" w:rsidRDefault="008B7537" w:rsidP="00685E4E">
            <w:pPr>
              <w:ind w:left="317"/>
            </w:pPr>
          </w:p>
        </w:tc>
      </w:tr>
      <w:tr w:rsidR="00907EA8" w:rsidTr="00685E4E">
        <w:trPr>
          <w:gridAfter w:val="1"/>
          <w:wAfter w:w="591" w:type="dxa"/>
          <w:trHeight w:val="567"/>
        </w:trPr>
        <w:tc>
          <w:tcPr>
            <w:tcW w:w="2802" w:type="dxa"/>
            <w:vAlign w:val="center"/>
          </w:tcPr>
          <w:p w:rsidR="00907EA8" w:rsidRDefault="00907EA8" w:rsidP="00517DDC">
            <w:r>
              <w:t>Multi-Academy Trust</w:t>
            </w:r>
          </w:p>
          <w:p w:rsidR="00907EA8" w:rsidRPr="00CC1C1F" w:rsidRDefault="00907EA8" w:rsidP="00907EA8">
            <w:pPr>
              <w:rPr>
                <w:i/>
                <w:sz w:val="18"/>
                <w:szCs w:val="18"/>
              </w:rPr>
            </w:pPr>
            <w:r w:rsidRPr="00CC1C1F">
              <w:rPr>
                <w:i/>
                <w:sz w:val="18"/>
                <w:szCs w:val="18"/>
              </w:rPr>
              <w:t>(if applicable)</w:t>
            </w:r>
          </w:p>
        </w:tc>
        <w:tc>
          <w:tcPr>
            <w:tcW w:w="6779" w:type="dxa"/>
            <w:gridSpan w:val="5"/>
            <w:vAlign w:val="center"/>
          </w:tcPr>
          <w:p w:rsidR="00907EA8" w:rsidRDefault="00907EA8" w:rsidP="00685E4E">
            <w:pPr>
              <w:ind w:left="317"/>
            </w:pPr>
          </w:p>
        </w:tc>
      </w:tr>
      <w:tr w:rsidR="008B7537" w:rsidTr="00685E4E">
        <w:trPr>
          <w:gridAfter w:val="1"/>
          <w:wAfter w:w="591" w:type="dxa"/>
          <w:trHeight w:val="454"/>
        </w:trPr>
        <w:tc>
          <w:tcPr>
            <w:tcW w:w="2802" w:type="dxa"/>
            <w:tcBorders>
              <w:bottom w:val="nil"/>
            </w:tcBorders>
            <w:vAlign w:val="center"/>
          </w:tcPr>
          <w:p w:rsidR="008B7537" w:rsidRDefault="008B7537" w:rsidP="00517DDC">
            <w:r>
              <w:t xml:space="preserve">Lead contact:            </w:t>
            </w:r>
            <w:r w:rsidR="00135C4D">
              <w:t xml:space="preserve">   </w:t>
            </w:r>
            <w:r>
              <w:t xml:space="preserve">  Name</w:t>
            </w:r>
          </w:p>
        </w:tc>
        <w:tc>
          <w:tcPr>
            <w:tcW w:w="6779" w:type="dxa"/>
            <w:gridSpan w:val="5"/>
            <w:vAlign w:val="center"/>
          </w:tcPr>
          <w:p w:rsidR="008B7537" w:rsidRDefault="008B7537" w:rsidP="00685E4E">
            <w:pPr>
              <w:ind w:left="317"/>
            </w:pPr>
          </w:p>
        </w:tc>
      </w:tr>
      <w:tr w:rsidR="008B7537" w:rsidTr="00685E4E">
        <w:trPr>
          <w:gridAfter w:val="1"/>
          <w:wAfter w:w="591" w:type="dxa"/>
          <w:trHeight w:val="454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:rsidR="008B7537" w:rsidRDefault="008B7537" w:rsidP="00517DDC">
            <w:pPr>
              <w:ind w:right="34"/>
              <w:jc w:val="right"/>
            </w:pPr>
            <w:r>
              <w:t>email</w:t>
            </w:r>
          </w:p>
        </w:tc>
        <w:tc>
          <w:tcPr>
            <w:tcW w:w="6779" w:type="dxa"/>
            <w:gridSpan w:val="5"/>
            <w:vAlign w:val="center"/>
          </w:tcPr>
          <w:p w:rsidR="008B7537" w:rsidRDefault="008B7537" w:rsidP="00685E4E">
            <w:pPr>
              <w:ind w:left="317"/>
            </w:pPr>
          </w:p>
        </w:tc>
      </w:tr>
      <w:tr w:rsidR="008B7537" w:rsidTr="00685E4E">
        <w:trPr>
          <w:gridAfter w:val="1"/>
          <w:wAfter w:w="591" w:type="dxa"/>
          <w:trHeight w:val="454"/>
        </w:trPr>
        <w:tc>
          <w:tcPr>
            <w:tcW w:w="2802" w:type="dxa"/>
            <w:tcBorders>
              <w:top w:val="nil"/>
            </w:tcBorders>
            <w:vAlign w:val="center"/>
          </w:tcPr>
          <w:p w:rsidR="008B7537" w:rsidRDefault="008B7537" w:rsidP="00517DDC">
            <w:pPr>
              <w:ind w:right="34"/>
              <w:jc w:val="right"/>
            </w:pPr>
            <w:r>
              <w:t xml:space="preserve">Telephone </w:t>
            </w:r>
          </w:p>
        </w:tc>
        <w:tc>
          <w:tcPr>
            <w:tcW w:w="6779" w:type="dxa"/>
            <w:gridSpan w:val="5"/>
            <w:vAlign w:val="center"/>
          </w:tcPr>
          <w:p w:rsidR="008B7537" w:rsidRDefault="008B7537" w:rsidP="00685E4E">
            <w:pPr>
              <w:ind w:left="317"/>
            </w:pPr>
          </w:p>
        </w:tc>
      </w:tr>
      <w:tr w:rsidR="008B7537" w:rsidTr="00402353">
        <w:trPr>
          <w:gridAfter w:val="1"/>
          <w:wAfter w:w="591" w:type="dxa"/>
          <w:trHeight w:val="1984"/>
        </w:trPr>
        <w:tc>
          <w:tcPr>
            <w:tcW w:w="2802" w:type="dxa"/>
          </w:tcPr>
          <w:p w:rsidR="008B7537" w:rsidRDefault="008B7537" w:rsidP="00517DDC">
            <w:r>
              <w:t>Address for correspondence</w:t>
            </w:r>
          </w:p>
        </w:tc>
        <w:tc>
          <w:tcPr>
            <w:tcW w:w="6779" w:type="dxa"/>
            <w:gridSpan w:val="5"/>
          </w:tcPr>
          <w:p w:rsidR="008B7537" w:rsidRDefault="008B7537" w:rsidP="00685E4E">
            <w:pPr>
              <w:ind w:left="317"/>
            </w:pPr>
          </w:p>
        </w:tc>
      </w:tr>
      <w:tr w:rsidR="008B7537" w:rsidTr="00402353">
        <w:trPr>
          <w:gridAfter w:val="1"/>
          <w:wAfter w:w="591" w:type="dxa"/>
          <w:trHeight w:val="1984"/>
        </w:trPr>
        <w:tc>
          <w:tcPr>
            <w:tcW w:w="2802" w:type="dxa"/>
          </w:tcPr>
          <w:p w:rsidR="008B7537" w:rsidRDefault="008B7537" w:rsidP="00402353">
            <w:r>
              <w:t>Invoicing Address</w:t>
            </w:r>
          </w:p>
          <w:p w:rsidR="008B7537" w:rsidRDefault="008B7537" w:rsidP="00402353">
            <w:r>
              <w:t>(</w:t>
            </w:r>
            <w:r>
              <w:rPr>
                <w:i/>
              </w:rPr>
              <w:t>if different to correspondence address</w:t>
            </w:r>
            <w:r>
              <w:t>)</w:t>
            </w:r>
          </w:p>
        </w:tc>
        <w:tc>
          <w:tcPr>
            <w:tcW w:w="6779" w:type="dxa"/>
            <w:gridSpan w:val="5"/>
          </w:tcPr>
          <w:p w:rsidR="008B7537" w:rsidRDefault="008B7537" w:rsidP="00685E4E">
            <w:pPr>
              <w:ind w:left="317"/>
            </w:pPr>
          </w:p>
        </w:tc>
      </w:tr>
      <w:tr w:rsidR="008B7537" w:rsidTr="00402353">
        <w:trPr>
          <w:gridAfter w:val="1"/>
          <w:wAfter w:w="591" w:type="dxa"/>
          <w:trHeight w:val="1134"/>
        </w:trPr>
        <w:tc>
          <w:tcPr>
            <w:tcW w:w="9581" w:type="dxa"/>
            <w:gridSpan w:val="6"/>
          </w:tcPr>
          <w:p w:rsidR="008B7537" w:rsidRDefault="008B7537" w:rsidP="008B7537">
            <w:r>
              <w:t xml:space="preserve">Cost Centre for Internal Transfer for </w:t>
            </w:r>
            <w:r>
              <w:rPr>
                <w:b/>
              </w:rPr>
              <w:t>Worcestershire Schools</w:t>
            </w:r>
            <w:r>
              <w:t xml:space="preserve">  please complete </w:t>
            </w:r>
            <w:r>
              <w:rPr>
                <w:b/>
              </w:rPr>
              <w:t>both</w:t>
            </w:r>
            <w:r>
              <w:t xml:space="preserve"> sections below</w:t>
            </w:r>
          </w:p>
          <w:p w:rsidR="008B7537" w:rsidRDefault="008B7537" w:rsidP="008B7537">
            <w:r>
              <w:t xml:space="preserve">Internal Order:                                                                  Cost Centre:  </w:t>
            </w:r>
          </w:p>
        </w:tc>
      </w:tr>
      <w:tr w:rsidR="008B7537" w:rsidTr="00402353">
        <w:trPr>
          <w:gridAfter w:val="1"/>
          <w:wAfter w:w="591" w:type="dxa"/>
          <w:trHeight w:val="1134"/>
        </w:trPr>
        <w:tc>
          <w:tcPr>
            <w:tcW w:w="4819" w:type="dxa"/>
            <w:gridSpan w:val="4"/>
          </w:tcPr>
          <w:p w:rsidR="008B7537" w:rsidRDefault="008B7537" w:rsidP="008B7537">
            <w:r>
              <w:t>Authorised Signature:</w:t>
            </w:r>
          </w:p>
        </w:tc>
        <w:tc>
          <w:tcPr>
            <w:tcW w:w="4762" w:type="dxa"/>
            <w:gridSpan w:val="2"/>
          </w:tcPr>
          <w:p w:rsidR="008B7537" w:rsidRDefault="008B7537" w:rsidP="008B7537">
            <w:r>
              <w:t>Name in Capitals:</w:t>
            </w:r>
          </w:p>
          <w:p w:rsidR="00685E4E" w:rsidRDefault="00685E4E" w:rsidP="008B7537"/>
          <w:p w:rsidR="00685E4E" w:rsidRDefault="00685E4E" w:rsidP="00685E4E">
            <w:pPr>
              <w:ind w:left="426"/>
            </w:pPr>
          </w:p>
        </w:tc>
      </w:tr>
    </w:tbl>
    <w:p w:rsidR="007B4F5D" w:rsidRDefault="007B4F5D" w:rsidP="00E13357">
      <w:pPr>
        <w:spacing w:after="0" w:line="240" w:lineRule="auto"/>
        <w:rPr>
          <w:i/>
        </w:rPr>
      </w:pPr>
      <w:r w:rsidRPr="00E13357">
        <w:rPr>
          <w:i/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8391525</wp:posOffset>
            </wp:positionH>
            <wp:positionV relativeFrom="paragraph">
              <wp:posOffset>-1805940</wp:posOffset>
            </wp:positionV>
            <wp:extent cx="715010" cy="666750"/>
            <wp:effectExtent l="19050" t="0" r="8890" b="0"/>
            <wp:wrapNone/>
            <wp:docPr id="4" name="Picture 0" descr="Chadsgrove Logo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dsgrove Logo 20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003D" w:rsidRPr="00E13357">
        <w:rPr>
          <w:i/>
        </w:rPr>
        <w:t>*</w:t>
      </w:r>
      <w:r w:rsidR="0065003D" w:rsidRPr="00E13357">
        <w:rPr>
          <w:i/>
          <w:color w:val="FFFFFF" w:themeColor="background1"/>
        </w:rPr>
        <w:t>b</w:t>
      </w:r>
      <w:r w:rsidR="0065003D" w:rsidRPr="00E13357">
        <w:rPr>
          <w:i/>
        </w:rPr>
        <w:t xml:space="preserve"> </w:t>
      </w:r>
      <w:r w:rsidR="00E13357" w:rsidRPr="007A6AC1">
        <w:rPr>
          <w:i/>
          <w:sz w:val="20"/>
          <w:szCs w:val="20"/>
        </w:rPr>
        <w:t xml:space="preserve">Discount applied to single orders of 50 or more units. </w:t>
      </w:r>
      <w:r w:rsidR="0065003D" w:rsidRPr="007A6AC1">
        <w:rPr>
          <w:i/>
          <w:sz w:val="20"/>
          <w:szCs w:val="20"/>
        </w:rPr>
        <w:t xml:space="preserve">May be used by </w:t>
      </w:r>
      <w:r w:rsidR="00AD1CC5" w:rsidRPr="007A6AC1">
        <w:rPr>
          <w:i/>
          <w:sz w:val="20"/>
          <w:szCs w:val="20"/>
        </w:rPr>
        <w:t xml:space="preserve">an individual school or </w:t>
      </w:r>
      <w:r w:rsidR="0065003D" w:rsidRPr="007A6AC1">
        <w:rPr>
          <w:i/>
          <w:sz w:val="20"/>
          <w:szCs w:val="20"/>
        </w:rPr>
        <w:t xml:space="preserve">across </w:t>
      </w:r>
      <w:r w:rsidR="00AD1CC5" w:rsidRPr="007A6AC1">
        <w:rPr>
          <w:i/>
          <w:sz w:val="20"/>
          <w:szCs w:val="20"/>
        </w:rPr>
        <w:t>a Multi-Academy Trust</w:t>
      </w:r>
    </w:p>
    <w:p w:rsidR="007A6AC1" w:rsidRPr="007A6AC1" w:rsidRDefault="007A6AC1" w:rsidP="00E13357">
      <w:pPr>
        <w:spacing w:after="0" w:line="240" w:lineRule="auto"/>
        <w:rPr>
          <w:i/>
          <w:sz w:val="8"/>
          <w:szCs w:val="8"/>
        </w:rPr>
      </w:pPr>
    </w:p>
    <w:p w:rsidR="007A6AC1" w:rsidRPr="007A6AC1" w:rsidRDefault="007A6AC1" w:rsidP="00E13357">
      <w:pPr>
        <w:spacing w:after="0" w:line="240" w:lineRule="auto"/>
        <w:rPr>
          <w:b/>
          <w:sz w:val="20"/>
          <w:szCs w:val="20"/>
          <w:lang w:eastAsia="en-GB"/>
        </w:rPr>
      </w:pPr>
      <w:r w:rsidRPr="007A6AC1">
        <w:rPr>
          <w:b/>
          <w:sz w:val="20"/>
          <w:szCs w:val="20"/>
        </w:rPr>
        <w:t xml:space="preserve">Once units have been purchased, we will maintain an account for the school. In order to utilize units the school should complete an </w:t>
      </w:r>
      <w:r w:rsidRPr="007A6AC1">
        <w:rPr>
          <w:b/>
          <w:i/>
          <w:sz w:val="20"/>
          <w:szCs w:val="20"/>
        </w:rPr>
        <w:t>Initial Request Form</w:t>
      </w:r>
      <w:r w:rsidRPr="007A6AC1">
        <w:rPr>
          <w:b/>
          <w:sz w:val="20"/>
          <w:szCs w:val="20"/>
        </w:rPr>
        <w:t xml:space="preserve"> and submit to </w:t>
      </w:r>
      <w:hyperlink r:id="rId12" w:history="1">
        <w:r w:rsidRPr="007A6AC1">
          <w:rPr>
            <w:rStyle w:val="Hyperlink"/>
            <w:b/>
            <w:sz w:val="20"/>
            <w:szCs w:val="20"/>
          </w:rPr>
          <w:t>tsa@chadsgrove.worcs.sch.uk</w:t>
        </w:r>
      </w:hyperlink>
      <w:r w:rsidRPr="007A6AC1">
        <w:rPr>
          <w:b/>
          <w:sz w:val="20"/>
          <w:szCs w:val="20"/>
        </w:rPr>
        <w:t>. We will then contact you to establish appropriate content of the support package and number of units to be applied.</w:t>
      </w:r>
      <w:r w:rsidR="00B25680">
        <w:rPr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518795</wp:posOffset>
                </wp:positionV>
                <wp:extent cx="6062345" cy="76517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345" cy="765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C1F" w:rsidRPr="007E1A33" w:rsidRDefault="00CC1C1F" w:rsidP="00E1335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i/>
                              </w:rPr>
                            </w:pPr>
                            <w:r w:rsidRPr="007E1A33">
                              <w:rPr>
                                <w:rFonts w:cs="Tahoma"/>
                                <w:i/>
                              </w:rPr>
                              <w:t xml:space="preserve">Please return to:  </w:t>
                            </w:r>
                          </w:p>
                          <w:p w:rsidR="00CC1C1F" w:rsidRPr="007E1A33" w:rsidRDefault="00CC1C1F" w:rsidP="00E1335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</w:rPr>
                            </w:pPr>
                            <w:r w:rsidRPr="007E1A33">
                              <w:rPr>
                                <w:rFonts w:cs="Tahoma"/>
                              </w:rPr>
                              <w:t xml:space="preserve">Chadsgrove </w:t>
                            </w:r>
                            <w:r>
                              <w:rPr>
                                <w:rFonts w:cs="Tahoma"/>
                              </w:rPr>
                              <w:t xml:space="preserve">Teaching School, </w:t>
                            </w:r>
                            <w:r w:rsidRPr="007E1A33">
                              <w:rPr>
                                <w:rFonts w:cs="Tahoma"/>
                              </w:rPr>
                              <w:t>Meadow Road, Catshill, Bromsgrove, Worcestershire, B61 0JL</w:t>
                            </w:r>
                          </w:p>
                          <w:p w:rsidR="00CC1C1F" w:rsidRPr="00272281" w:rsidRDefault="00CC1C1F" w:rsidP="00E1335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sz w:val="16"/>
                                <w:szCs w:val="16"/>
                              </w:rPr>
                            </w:pPr>
                          </w:p>
                          <w:p w:rsidR="00CC1C1F" w:rsidRPr="007E1A33" w:rsidRDefault="00CC1C1F" w:rsidP="00E1335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</w:rPr>
                            </w:pPr>
                            <w:r w:rsidRPr="007E1A33">
                              <w:rPr>
                                <w:rFonts w:cs="Tahoma"/>
                              </w:rPr>
                              <w:t xml:space="preserve">Tel: </w:t>
                            </w:r>
                            <w:r>
                              <w:rPr>
                                <w:rFonts w:cs="Tahoma"/>
                              </w:rPr>
                              <w:t xml:space="preserve">  </w:t>
                            </w:r>
                            <w:r w:rsidRPr="007E1A33">
                              <w:rPr>
                                <w:rFonts w:cs="Tahoma"/>
                              </w:rPr>
                              <w:t xml:space="preserve">01527 871511 </w:t>
                            </w:r>
                            <w:r w:rsidRPr="007E1A33">
                              <w:rPr>
                                <w:rFonts w:cs="Tahoma"/>
                              </w:rPr>
                              <w:tab/>
                              <w:t>Fax:</w:t>
                            </w:r>
                            <w:r>
                              <w:rPr>
                                <w:rFonts w:cs="Tahoma"/>
                              </w:rPr>
                              <w:t xml:space="preserve">   01527 579341</w:t>
                            </w:r>
                            <w:r>
                              <w:rPr>
                                <w:rFonts w:cs="Tahoma"/>
                              </w:rPr>
                              <w:tab/>
                            </w:r>
                            <w:r>
                              <w:rPr>
                                <w:rFonts w:cs="Tahoma"/>
                              </w:rPr>
                              <w:tab/>
                              <w:t>e</w:t>
                            </w:r>
                            <w:r w:rsidRPr="007E1A33">
                              <w:rPr>
                                <w:rFonts w:cs="Tahoma"/>
                              </w:rPr>
                              <w:t xml:space="preserve">mail: </w:t>
                            </w:r>
                            <w:r>
                              <w:rPr>
                                <w:rFonts w:cs="Tahoma"/>
                              </w:rPr>
                              <w:t xml:space="preserve">  </w:t>
                            </w:r>
                            <w:r w:rsidRPr="007E1A33">
                              <w:rPr>
                                <w:rFonts w:cs="Tahoma"/>
                              </w:rPr>
                              <w:t>tsa@chadsgrove.worcs.sch.uk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4pt;margin-top:40.85pt;width:477.35pt;height:60.2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" filled="f" stroked="f">
                <v:textbox style="mso-fit-shape-to-text:t">
                  <w:txbxContent>
                    <w:p w:rsidR="00CC1C1F" w:rsidRPr="007E1A33" w:rsidRDefault="00CC1C1F" w:rsidP="00E1335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i/>
                        </w:rPr>
                      </w:pPr>
                      <w:r w:rsidRPr="007E1A33">
                        <w:rPr>
                          <w:rFonts w:cs="Tahoma"/>
                          <w:i/>
                        </w:rPr>
                        <w:t xml:space="preserve">Please return to:  </w:t>
                      </w:r>
                    </w:p>
                    <w:p w:rsidR="00CC1C1F" w:rsidRPr="007E1A33" w:rsidRDefault="00CC1C1F" w:rsidP="00E1335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</w:rPr>
                      </w:pPr>
                      <w:r w:rsidRPr="007E1A33">
                        <w:rPr>
                          <w:rFonts w:cs="Tahoma"/>
                        </w:rPr>
                        <w:t xml:space="preserve">Chadsgrove </w:t>
                      </w:r>
                      <w:r>
                        <w:rPr>
                          <w:rFonts w:cs="Tahoma"/>
                        </w:rPr>
                        <w:t xml:space="preserve">Teaching School, </w:t>
                      </w:r>
                      <w:r w:rsidRPr="007E1A33">
                        <w:rPr>
                          <w:rFonts w:cs="Tahoma"/>
                        </w:rPr>
                        <w:t>Meadow Road, Catshill, Bromsgrove, Worcestershire, B61 0JL</w:t>
                      </w:r>
                    </w:p>
                    <w:p w:rsidR="00CC1C1F" w:rsidRPr="00272281" w:rsidRDefault="00CC1C1F" w:rsidP="00E1335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sz w:val="16"/>
                          <w:szCs w:val="16"/>
                        </w:rPr>
                      </w:pPr>
                    </w:p>
                    <w:p w:rsidR="00CC1C1F" w:rsidRPr="007E1A33" w:rsidRDefault="00CC1C1F" w:rsidP="00E1335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</w:rPr>
                      </w:pPr>
                      <w:r w:rsidRPr="007E1A33">
                        <w:rPr>
                          <w:rFonts w:cs="Tahoma"/>
                        </w:rPr>
                        <w:t xml:space="preserve">Tel: </w:t>
                      </w:r>
                      <w:r>
                        <w:rPr>
                          <w:rFonts w:cs="Tahoma"/>
                        </w:rPr>
                        <w:t xml:space="preserve">  </w:t>
                      </w:r>
                      <w:r w:rsidRPr="007E1A33">
                        <w:rPr>
                          <w:rFonts w:cs="Tahoma"/>
                        </w:rPr>
                        <w:t xml:space="preserve">01527 871511 </w:t>
                      </w:r>
                      <w:r w:rsidRPr="007E1A33">
                        <w:rPr>
                          <w:rFonts w:cs="Tahoma"/>
                        </w:rPr>
                        <w:tab/>
                        <w:t>Fax:</w:t>
                      </w:r>
                      <w:r>
                        <w:rPr>
                          <w:rFonts w:cs="Tahoma"/>
                        </w:rPr>
                        <w:t xml:space="preserve">   01527 579341</w:t>
                      </w:r>
                      <w:r>
                        <w:rPr>
                          <w:rFonts w:cs="Tahoma"/>
                        </w:rPr>
                        <w:tab/>
                      </w:r>
                      <w:r>
                        <w:rPr>
                          <w:rFonts w:cs="Tahoma"/>
                        </w:rPr>
                        <w:tab/>
                        <w:t>e</w:t>
                      </w:r>
                      <w:r w:rsidRPr="007E1A33">
                        <w:rPr>
                          <w:rFonts w:cs="Tahoma"/>
                        </w:rPr>
                        <w:t xml:space="preserve">mail: </w:t>
                      </w:r>
                      <w:r>
                        <w:rPr>
                          <w:rFonts w:cs="Tahoma"/>
                        </w:rPr>
                        <w:t xml:space="preserve">  </w:t>
                      </w:r>
                      <w:r w:rsidRPr="007E1A33">
                        <w:rPr>
                          <w:rFonts w:cs="Tahoma"/>
                        </w:rPr>
                        <w:t>tsa@chadsgrove.worcs.sch.uk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A6AC1" w:rsidRPr="007A6AC1" w:rsidSect="00357341">
      <w:footerReference w:type="default" r:id="rId13"/>
      <w:pgSz w:w="11906" w:h="16838"/>
      <w:pgMar w:top="851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1C1F" w:rsidRDefault="00CC1C1F" w:rsidP="00357341">
      <w:pPr>
        <w:spacing w:after="0" w:line="240" w:lineRule="auto"/>
      </w:pPr>
      <w:r>
        <w:separator/>
      </w:r>
    </w:p>
  </w:endnote>
  <w:endnote w:type="continuationSeparator" w:id="0">
    <w:p w:rsidR="00CC1C1F" w:rsidRDefault="00CC1C1F" w:rsidP="00357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1C1F" w:rsidRDefault="00CC1C1F">
    <w:pPr>
      <w:pStyle w:val="Footer"/>
    </w:pPr>
  </w:p>
  <w:p w:rsidR="00CC1C1F" w:rsidRPr="00357341" w:rsidRDefault="00CC1C1F" w:rsidP="00357341">
    <w:pPr>
      <w:pStyle w:val="Footer"/>
      <w:tabs>
        <w:tab w:val="clear" w:pos="9026"/>
        <w:tab w:val="right" w:pos="9639"/>
      </w:tabs>
      <w:jc w:val="right"/>
      <w:rPr>
        <w:rFonts w:ascii="Arial" w:hAnsi="Arial" w:cs="Arial"/>
      </w:rPr>
    </w:pPr>
    <w:r>
      <w:rPr>
        <w:rFonts w:ascii="Arial" w:hAnsi="Arial" w:cs="Arial"/>
      </w:rPr>
      <w:tab/>
    </w:r>
    <w:r w:rsidRPr="00357341">
      <w:rPr>
        <w:rFonts w:ascii="Arial" w:hAnsi="Arial" w:cs="Arial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1C1F" w:rsidRDefault="00CC1C1F" w:rsidP="00357341">
      <w:pPr>
        <w:spacing w:after="0" w:line="240" w:lineRule="auto"/>
      </w:pPr>
      <w:r>
        <w:separator/>
      </w:r>
    </w:p>
  </w:footnote>
  <w:footnote w:type="continuationSeparator" w:id="0">
    <w:p w:rsidR="00CC1C1F" w:rsidRDefault="00CC1C1F" w:rsidP="003573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1B379A"/>
    <w:multiLevelType w:val="hybridMultilevel"/>
    <w:tmpl w:val="D0BE898E"/>
    <w:lvl w:ilvl="0" w:tplc="063EC818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formsDesign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F5D"/>
    <w:rsid w:val="00135C4D"/>
    <w:rsid w:val="001625F7"/>
    <w:rsid w:val="001B18C7"/>
    <w:rsid w:val="002950B7"/>
    <w:rsid w:val="002A6951"/>
    <w:rsid w:val="00357341"/>
    <w:rsid w:val="0035773B"/>
    <w:rsid w:val="00402353"/>
    <w:rsid w:val="004E2181"/>
    <w:rsid w:val="00517DDC"/>
    <w:rsid w:val="005A7B8F"/>
    <w:rsid w:val="00634B54"/>
    <w:rsid w:val="0065003D"/>
    <w:rsid w:val="00685E4E"/>
    <w:rsid w:val="006E336D"/>
    <w:rsid w:val="0073225E"/>
    <w:rsid w:val="007A6AC1"/>
    <w:rsid w:val="007B4DF5"/>
    <w:rsid w:val="007B4F5D"/>
    <w:rsid w:val="007D410F"/>
    <w:rsid w:val="008608F7"/>
    <w:rsid w:val="008B7537"/>
    <w:rsid w:val="00907EA8"/>
    <w:rsid w:val="00A353E4"/>
    <w:rsid w:val="00AD1CC5"/>
    <w:rsid w:val="00AF0BAC"/>
    <w:rsid w:val="00B25680"/>
    <w:rsid w:val="00C37817"/>
    <w:rsid w:val="00CC1C1F"/>
    <w:rsid w:val="00CD2146"/>
    <w:rsid w:val="00D742ED"/>
    <w:rsid w:val="00E13357"/>
    <w:rsid w:val="00FE2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50CF07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33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53E4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00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7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B8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A6AC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3573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57341"/>
  </w:style>
  <w:style w:type="paragraph" w:styleId="Footer">
    <w:name w:val="footer"/>
    <w:basedOn w:val="Normal"/>
    <w:link w:val="FooterChar"/>
    <w:uiPriority w:val="99"/>
    <w:unhideWhenUsed/>
    <w:rsid w:val="003573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73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tsa@chadsgrove.worcs.sch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ntrol" Target="activeX/activeX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4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(1) S2SS Units Order Form</Template>
  <TotalTime>20</TotalTime>
  <Pages>1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Chadsgrove School</Company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IainChatwin</dc:creator>
  <cp:lastModifiedBy>IChatwin</cp:lastModifiedBy>
  <cp:revision>11</cp:revision>
  <cp:lastPrinted>2016-03-23T11:24:00Z</cp:lastPrinted>
  <dcterms:created xsi:type="dcterms:W3CDTF">2016-05-10T13:18:00Z</dcterms:created>
  <dcterms:modified xsi:type="dcterms:W3CDTF">2017-05-19T11:48:00Z</dcterms:modified>
</cp:coreProperties>
</file>