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715"/>
        <w:gridCol w:w="4825"/>
        <w:gridCol w:w="4860"/>
      </w:tblGrid>
      <w:tr w:rsidR="00F627CE" w:rsidRPr="00E7314A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bookmarkStart w:id="0" w:name="_GoBack"/>
          <w:bookmarkEnd w:id="0"/>
          <w:p w:rsidR="00D90CAB" w:rsidRPr="00E7314A" w:rsidRDefault="005F4092" w:rsidP="003204C4">
            <w:pPr>
              <w:pStyle w:val="Title"/>
            </w:pPr>
            <w:sdt>
              <w:sdtPr>
                <w:rPr>
                  <w:sz w:val="96"/>
                  <w:szCs w:val="96"/>
                </w:rPr>
                <w:alias w:val="Title"/>
                <w:tag w:val=""/>
                <w:id w:val="-562411520"/>
                <w:placeholder>
                  <w:docPart w:val="50C6E01FDDC34FD1B40C1480BC73109C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3E7126" w:rsidRPr="003E7126">
                  <w:rPr>
                    <w:sz w:val="96"/>
                    <w:szCs w:val="96"/>
                  </w:rPr>
                  <w:t>CHADSGROVE CHRONICLE</w:t>
                </w:r>
              </w:sdtContent>
            </w:sdt>
          </w:p>
        </w:tc>
      </w:tr>
      <w:tr w:rsidR="005B6D7A" w:rsidRPr="00E7314A" w:rsidTr="006C2B21">
        <w:trPr>
          <w:trHeight w:val="32"/>
        </w:trPr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:rsidR="005B6D7A" w:rsidRPr="006C2B21" w:rsidRDefault="005B6D7A" w:rsidP="005B6D7A">
            <w:pPr>
              <w:pStyle w:val="Subtitle"/>
              <w:rPr>
                <w:color w:val="7F7F7F" w:themeColor="text1" w:themeTint="80"/>
              </w:rPr>
            </w:pPr>
          </w:p>
        </w:tc>
      </w:tr>
      <w:tr w:rsidR="00F627CE" w:rsidRPr="00E7314A" w:rsidTr="006C2B21">
        <w:trPr>
          <w:trHeight w:val="32"/>
        </w:trPr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432" w:type="dxa"/>
              <w:bottom w:w="432" w:type="dxa"/>
            </w:tcMar>
            <w:vAlign w:val="center"/>
          </w:tcPr>
          <w:p w:rsidR="00D90CAB" w:rsidRPr="00E7314A" w:rsidRDefault="006C2B21" w:rsidP="005B6D7A">
            <w:pPr>
              <w:pStyle w:val="Subtitle"/>
            </w:pPr>
            <w:r w:rsidRPr="006C2B21">
              <w:rPr>
                <w:color w:val="7F7F7F" w:themeColor="text1" w:themeTint="80"/>
              </w:rPr>
              <w:t xml:space="preserve">Stay </w:t>
            </w:r>
            <w:r w:rsidR="005B6D7A">
              <w:rPr>
                <w:color w:val="7F7F7F" w:themeColor="text1" w:themeTint="80"/>
              </w:rPr>
              <w:t>ALERT</w:t>
            </w:r>
            <w:r w:rsidRPr="006C2B21">
              <w:rPr>
                <w:color w:val="7F7F7F" w:themeColor="text1" w:themeTint="80"/>
              </w:rPr>
              <w:t xml:space="preserve">, </w:t>
            </w:r>
            <w:r w:rsidR="005B6D7A">
              <w:rPr>
                <w:color w:val="7F7F7F" w:themeColor="text1" w:themeTint="80"/>
              </w:rPr>
              <w:t>CONTROL THE VIRUS</w:t>
            </w:r>
            <w:r w:rsidRPr="006C2B21">
              <w:rPr>
                <w:color w:val="7F7F7F" w:themeColor="text1" w:themeTint="80"/>
              </w:rPr>
              <w:t xml:space="preserve">, </w:t>
            </w:r>
            <w:r w:rsidR="005B6D7A">
              <w:rPr>
                <w:color w:val="7F7F7F" w:themeColor="text1" w:themeTint="80"/>
              </w:rPr>
              <w:t>SAVE LIVES</w:t>
            </w:r>
          </w:p>
        </w:tc>
      </w:tr>
      <w:tr w:rsidR="0039292E" w:rsidRPr="005C4C08" w:rsidTr="00623BAC">
        <w:tc>
          <w:tcPr>
            <w:tcW w:w="4715" w:type="dxa"/>
            <w:tcMar>
              <w:bottom w:w="403" w:type="dxa"/>
            </w:tcMar>
          </w:tcPr>
          <w:p w:rsidR="003204C4" w:rsidRPr="00E7314A" w:rsidRDefault="003204C4" w:rsidP="00E674D6">
            <w:pPr>
              <w:rPr>
                <w:noProof/>
                <w:lang w:eastAsia="en-AU"/>
              </w:rPr>
            </w:pPr>
          </w:p>
        </w:tc>
        <w:tc>
          <w:tcPr>
            <w:tcW w:w="4825" w:type="dxa"/>
            <w:tcMar>
              <w:left w:w="288" w:type="dxa"/>
            </w:tcMar>
          </w:tcPr>
          <w:p w:rsidR="003204C4" w:rsidRPr="00E7314A" w:rsidRDefault="003204C4" w:rsidP="00172E4F"/>
        </w:tc>
        <w:tc>
          <w:tcPr>
            <w:tcW w:w="4860" w:type="dxa"/>
            <w:tcMar>
              <w:left w:w="288" w:type="dxa"/>
            </w:tcMar>
          </w:tcPr>
          <w:p w:rsidR="003204C4" w:rsidRPr="002D08C9" w:rsidRDefault="003204C4" w:rsidP="00172E4F">
            <w:pPr>
              <w:rPr>
                <w:lang w:val="it-IT"/>
              </w:rPr>
            </w:pPr>
          </w:p>
        </w:tc>
      </w:tr>
      <w:tr w:rsidR="005343CD" w:rsidRPr="00E7314A" w:rsidTr="00623BAC">
        <w:tc>
          <w:tcPr>
            <w:tcW w:w="14400" w:type="dxa"/>
            <w:gridSpan w:val="3"/>
            <w:tcBorders>
              <w:top w:val="single" w:sz="24" w:space="0" w:color="808080" w:themeColor="background1" w:themeShade="80"/>
            </w:tcBorders>
            <w:tcMar>
              <w:top w:w="187" w:type="dxa"/>
              <w:bottom w:w="230" w:type="dxa"/>
            </w:tcMar>
          </w:tcPr>
          <w:p w:rsidR="005343CD" w:rsidRPr="00E7314A" w:rsidRDefault="00AD4A8C" w:rsidP="002219C9">
            <w:pPr>
              <w:pStyle w:val="IssueHeader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margin">
                    <wp:posOffset>4876800</wp:posOffset>
                  </wp:positionH>
                  <wp:positionV relativeFrom="paragraph">
                    <wp:posOffset>988695</wp:posOffset>
                  </wp:positionV>
                  <wp:extent cx="4265860" cy="3176905"/>
                  <wp:effectExtent l="0" t="0" r="1905" b="4445"/>
                  <wp:wrapTight wrapText="bothSides">
                    <wp:wrapPolygon edited="0">
                      <wp:start x="0" y="0"/>
                      <wp:lineTo x="0" y="21501"/>
                      <wp:lineTo x="21513" y="21501"/>
                      <wp:lineTo x="2151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lexand dom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561" cy="317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4876800</wp:posOffset>
                  </wp:positionH>
                  <wp:positionV relativeFrom="paragraph">
                    <wp:posOffset>6878955</wp:posOffset>
                  </wp:positionV>
                  <wp:extent cx="4257675" cy="2838450"/>
                  <wp:effectExtent l="0" t="0" r="9525" b="0"/>
                  <wp:wrapTight wrapText="bothSides">
                    <wp:wrapPolygon edited="0">
                      <wp:start x="0" y="0"/>
                      <wp:lineTo x="0" y="21455"/>
                      <wp:lineTo x="21552" y="21455"/>
                      <wp:lineTo x="2155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lex and dom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1404620</wp:posOffset>
                  </wp:positionV>
                  <wp:extent cx="4504690" cy="251587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66" y="21426"/>
                      <wp:lineTo x="2146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lex and dom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5044440</wp:posOffset>
                      </wp:positionH>
                      <wp:positionV relativeFrom="paragraph">
                        <wp:posOffset>5164455</wp:posOffset>
                      </wp:positionV>
                      <wp:extent cx="4114800" cy="853440"/>
                      <wp:effectExtent l="0" t="0" r="0" b="381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853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4A8C" w:rsidRDefault="00AD4A8C">
                                  <w:r>
                                    <w:t>Alex and Dominic enjoying a family picnic. Beautiful photos boys.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397.2pt;margin-top:406.65pt;width:324pt;height:67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" fillcolor="white [3201]" stroked="f" strokeweight=".5pt">
                      <v:textbox>
                        <w:txbxContent>
                          <w:p w:rsidR="00AD4A8C" w:rsidRDefault="00AD4A8C">
                            <w:r>
                              <w:t>Alex and Dominic enjoying a family picnic. Beautiful photos boys.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5351145</wp:posOffset>
                  </wp:positionV>
                  <wp:extent cx="4057650" cy="270510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499" y="21448"/>
                      <wp:lineTo x="21499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lex and d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19C9" w:rsidRPr="000D760A">
              <w:rPr>
                <w:sz w:val="20"/>
                <w:szCs w:val="20"/>
              </w:rPr>
              <w:t xml:space="preserve">welcome to issue </w:t>
            </w:r>
            <w:r w:rsidR="000716E4">
              <w:rPr>
                <w:sz w:val="20"/>
                <w:szCs w:val="20"/>
              </w:rPr>
              <w:t>9</w:t>
            </w:r>
            <w:r w:rsidR="002219C9">
              <w:rPr>
                <w:sz w:val="20"/>
                <w:szCs w:val="20"/>
              </w:rPr>
              <w:t xml:space="preserve"> </w:t>
            </w:r>
            <w:r w:rsidR="002219C9" w:rsidRPr="000D760A">
              <w:rPr>
                <w:sz w:val="20"/>
                <w:szCs w:val="20"/>
              </w:rPr>
              <w:t xml:space="preserve">of the chadsgrove chronicle IF YOU HAVE ANY LOCKDOWN PHOTOS YOU’D LIKE </w:t>
            </w:r>
            <w:r w:rsidR="002219C9">
              <w:rPr>
                <w:sz w:val="20"/>
                <w:szCs w:val="20"/>
              </w:rPr>
              <w:t>included</w:t>
            </w:r>
            <w:r w:rsidR="002219C9" w:rsidRPr="000D760A">
              <w:rPr>
                <w:sz w:val="20"/>
                <w:szCs w:val="20"/>
              </w:rPr>
              <w:t xml:space="preserve"> PLEASE EMAIL TO </w:t>
            </w:r>
            <w:r w:rsidR="005A36CC">
              <w:rPr>
                <w:sz w:val="20"/>
                <w:szCs w:val="20"/>
              </w:rPr>
              <w:t xml:space="preserve">steph daley </w:t>
            </w:r>
            <w:r w:rsidR="002219C9" w:rsidRPr="000D760A">
              <w:rPr>
                <w:sz w:val="20"/>
                <w:szCs w:val="20"/>
              </w:rPr>
              <w:t>SJD78@CHADSGROVE.WORCS.SCH.UK</w:t>
            </w:r>
          </w:p>
        </w:tc>
      </w:tr>
      <w:tr w:rsidR="0039292E" w:rsidRPr="00E7314A" w:rsidTr="005711A8">
        <w:tc>
          <w:tcPr>
            <w:tcW w:w="4715" w:type="dxa"/>
          </w:tcPr>
          <w:p w:rsidR="006E596E" w:rsidRPr="00E7314A" w:rsidRDefault="006E596E" w:rsidP="00200FA9">
            <w:pPr>
              <w:pStyle w:val="IssueSubtitle"/>
            </w:pPr>
          </w:p>
        </w:tc>
        <w:tc>
          <w:tcPr>
            <w:tcW w:w="4825" w:type="dxa"/>
            <w:tcMar>
              <w:left w:w="288" w:type="dxa"/>
              <w:right w:w="0" w:type="dxa"/>
            </w:tcMar>
          </w:tcPr>
          <w:p w:rsidR="006E596E" w:rsidRPr="00E7314A" w:rsidRDefault="006E596E" w:rsidP="00200FA9">
            <w:pPr>
              <w:pStyle w:val="IssueSubtitle"/>
            </w:pPr>
          </w:p>
        </w:tc>
        <w:tc>
          <w:tcPr>
            <w:tcW w:w="4860" w:type="dxa"/>
            <w:tcMar>
              <w:left w:w="288" w:type="dxa"/>
            </w:tcMar>
          </w:tcPr>
          <w:p w:rsidR="006E596E" w:rsidRPr="00E7314A" w:rsidRDefault="006E596E" w:rsidP="00200FA9">
            <w:pPr>
              <w:pStyle w:val="IssueSubtitle"/>
            </w:pPr>
          </w:p>
        </w:tc>
      </w:tr>
    </w:tbl>
    <w:p w:rsidR="00A15039" w:rsidRPr="00E7314A" w:rsidRDefault="00BF0B0D">
      <w:r>
        <w:rPr>
          <w:noProof/>
          <w:lang w:val="en-GB" w:eastAsia="en-GB"/>
        </w:rPr>
        <w:t xml:space="preserve">                                                                </w:t>
      </w:r>
      <w:r w:rsidR="006D12DA"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177800</wp:posOffset>
            </wp:positionH>
            <wp:positionV relativeFrom="margin">
              <wp:align>bottom</wp:align>
            </wp:positionV>
            <wp:extent cx="3556000" cy="1810327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1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039" w:rsidRPr="00E7314A">
        <w:br w:type="page"/>
      </w:r>
    </w:p>
    <w:p w:rsidR="00AD4A8C" w:rsidRDefault="00AD4A8C"/>
    <w:p w:rsidR="00AD4A8C" w:rsidRPr="00AD4A8C" w:rsidRDefault="00AD4A8C" w:rsidP="00AD4A8C">
      <w:r>
        <w:rPr>
          <w:noProof/>
          <w:lang w:val="en-GB"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365125</wp:posOffset>
            </wp:positionV>
            <wp:extent cx="4323715" cy="3242945"/>
            <wp:effectExtent l="6985" t="0" r="7620" b="7620"/>
            <wp:wrapTight wrapText="bothSides">
              <wp:wrapPolygon edited="0">
                <wp:start x="35" y="21647"/>
                <wp:lineTo x="21543" y="21647"/>
                <wp:lineTo x="21543" y="76"/>
                <wp:lineTo x="35" y="76"/>
                <wp:lineTo x="35" y="21647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ia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371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A8C" w:rsidRPr="00AD4A8C" w:rsidRDefault="00AD4A8C" w:rsidP="00AD4A8C">
      <w:r>
        <w:rPr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5198533" cy="3898900"/>
            <wp:effectExtent l="0" t="0" r="2540" b="6350"/>
            <wp:wrapTight wrapText="bothSides">
              <wp:wrapPolygon edited="0">
                <wp:start x="0" y="0"/>
                <wp:lineTo x="0" y="21530"/>
                <wp:lineTo x="21531" y="21530"/>
                <wp:lineTo x="2153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ia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533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A8C" w:rsidRPr="00AD4A8C" w:rsidRDefault="00AD4A8C" w:rsidP="00AD4A8C"/>
    <w:p w:rsidR="00AD4A8C" w:rsidRDefault="00AD4A8C"/>
    <w:p w:rsidR="00AD4A8C" w:rsidRDefault="00AD4A8C" w:rsidP="00AD4A8C">
      <w:pPr>
        <w:tabs>
          <w:tab w:val="left" w:pos="2400"/>
        </w:tabs>
      </w:pPr>
      <w:r>
        <w:tab/>
      </w:r>
    </w:p>
    <w:p w:rsidR="002314AE" w:rsidRDefault="00AD4A8C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3724275</wp:posOffset>
                </wp:positionV>
                <wp:extent cx="3098800" cy="77470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A8C" w:rsidRDefault="00AD4A8C">
                            <w:r>
                              <w:t xml:space="preserve">Ania enjoying a lockdown </w:t>
                            </w:r>
                            <w:r w:rsidR="00BC6BB5">
                              <w:t>M</w:t>
                            </w:r>
                            <w:r>
                              <w:t>cDonald</w:t>
                            </w:r>
                            <w:r w:rsidR="007D4E8A">
                              <w:t>’</w:t>
                            </w:r>
                            <w:r>
                              <w:t xml:space="preserve">s. </w:t>
                            </w:r>
                            <w:r w:rsidR="00EF571A">
                              <w:t>T</w:t>
                            </w:r>
                            <w:r>
                              <w:t>hat is the cutest kitten we have ever seen Ania.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-16pt;margin-top:293.25pt;width:244pt;height:6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" fillcolor="white [3201]" stroked="f" strokeweight=".5pt">
                <v:textbox>
                  <w:txbxContent>
                    <w:p w:rsidR="00AD4A8C" w:rsidRDefault="00AD4A8C">
                      <w:r>
                        <w:t xml:space="preserve">Ania enjoying a lockdown </w:t>
                      </w:r>
                      <w:r w:rsidR="00BC6BB5">
                        <w:t>M</w:t>
                      </w:r>
                      <w:r>
                        <w:t>cDonald</w:t>
                      </w:r>
                      <w:r w:rsidR="007D4E8A">
                        <w:t>’</w:t>
                      </w:r>
                      <w:r>
                        <w:t xml:space="preserve">s. </w:t>
                      </w:r>
                      <w:r w:rsidR="00EF571A">
                        <w:t>T</w:t>
                      </w:r>
                      <w:r>
                        <w:t>hat is the cutest kitten we have ever seen Ania.</w:t>
                      </w:r>
                    </w:p>
                  </w:txbxContent>
                </v:textbox>
              </v:shape>
            </w:pict>
          </mc:Fallback>
        </mc:AlternateContent>
      </w:r>
    </w:p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7D4E8A" w:rsidP="002314AE">
      <w:r>
        <w:rPr>
          <w:noProof/>
          <w:lang w:val="en-GB" w:eastAsia="en-GB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24130</wp:posOffset>
            </wp:positionV>
            <wp:extent cx="518160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Default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/>
    <w:p w:rsidR="002314AE" w:rsidRPr="002314AE" w:rsidRDefault="002314AE" w:rsidP="002314AE">
      <w:r>
        <w:rPr>
          <w:noProof/>
          <w:lang w:val="en-GB" w:eastAsia="en-GB"/>
        </w:rPr>
        <w:drawing>
          <wp:anchor distT="0" distB="0" distL="114300" distR="114300" simplePos="0" relativeHeight="251689984" behindDoc="1" locked="0" layoutInCell="1" allowOverlap="1" wp14:anchorId="713DD0E2" wp14:editId="6B835AD2">
            <wp:simplePos x="0" y="0"/>
            <wp:positionH relativeFrom="margin">
              <wp:posOffset>190500</wp:posOffset>
            </wp:positionH>
            <wp:positionV relativeFrom="margin">
              <wp:posOffset>11503025</wp:posOffset>
            </wp:positionV>
            <wp:extent cx="3556000" cy="180975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4AE" w:rsidRPr="002314AE" w:rsidRDefault="002314AE" w:rsidP="002314AE"/>
    <w:p w:rsidR="002314AE" w:rsidRDefault="002314AE"/>
    <w:p w:rsidR="002314AE" w:rsidRDefault="002314AE"/>
    <w:p w:rsidR="002314AE" w:rsidRDefault="002314AE"/>
    <w:p w:rsidR="002314AE" w:rsidRDefault="002314AE" w:rsidP="002314AE">
      <w:pPr>
        <w:tabs>
          <w:tab w:val="left" w:pos="10600"/>
        </w:tabs>
      </w:pPr>
      <w:r>
        <w:tab/>
      </w:r>
    </w:p>
    <w:p w:rsidR="002314AE" w:rsidRDefault="002314AE">
      <w:r>
        <w:br w:type="page"/>
      </w:r>
    </w:p>
    <w:p w:rsidR="002314AE" w:rsidRDefault="00AA3B9E" w:rsidP="002314AE">
      <w:pPr>
        <w:tabs>
          <w:tab w:val="left" w:pos="10600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299335" cy="1724660"/>
            <wp:effectExtent l="0" t="0" r="5715" b="8890"/>
            <wp:wrapTight wrapText="bothSides">
              <wp:wrapPolygon edited="0">
                <wp:start x="0" y="0"/>
                <wp:lineTo x="0" y="21473"/>
                <wp:lineTo x="21475" y="21473"/>
                <wp:lineTo x="21475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ym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4AE" w:rsidRDefault="002113A2">
      <w:r>
        <w:rPr>
          <w:noProof/>
          <w:lang w:val="en-GB"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6642100</wp:posOffset>
            </wp:positionH>
            <wp:positionV relativeFrom="paragraph">
              <wp:posOffset>9845675</wp:posOffset>
            </wp:positionV>
            <wp:extent cx="2108200" cy="2811780"/>
            <wp:effectExtent l="0" t="0" r="6350" b="7620"/>
            <wp:wrapTight wrapText="bothSides">
              <wp:wrapPolygon edited="0">
                <wp:start x="0" y="0"/>
                <wp:lineTo x="0" y="21512"/>
                <wp:lineTo x="21470" y="21512"/>
                <wp:lineTo x="21470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ym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3517900</wp:posOffset>
            </wp:positionH>
            <wp:positionV relativeFrom="paragraph">
              <wp:posOffset>9379585</wp:posOffset>
            </wp:positionV>
            <wp:extent cx="2268220" cy="3023870"/>
            <wp:effectExtent l="0" t="0" r="0" b="5080"/>
            <wp:wrapTight wrapText="bothSides">
              <wp:wrapPolygon edited="0">
                <wp:start x="0" y="0"/>
                <wp:lineTo x="0" y="21500"/>
                <wp:lineTo x="21406" y="21500"/>
                <wp:lineTo x="2140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ym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4673600</wp:posOffset>
            </wp:positionH>
            <wp:positionV relativeFrom="paragraph">
              <wp:posOffset>4485640</wp:posOffset>
            </wp:positionV>
            <wp:extent cx="1716405" cy="2289175"/>
            <wp:effectExtent l="0" t="0" r="0" b="0"/>
            <wp:wrapTight wrapText="bothSides">
              <wp:wrapPolygon edited="0">
                <wp:start x="0" y="0"/>
                <wp:lineTo x="0" y="21390"/>
                <wp:lineTo x="21336" y="21390"/>
                <wp:lineTo x="2133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lyM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2713990</wp:posOffset>
            </wp:positionH>
            <wp:positionV relativeFrom="paragraph">
              <wp:posOffset>6645275</wp:posOffset>
            </wp:positionV>
            <wp:extent cx="1476375" cy="1968500"/>
            <wp:effectExtent l="0" t="0" r="9525" b="0"/>
            <wp:wrapTight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lym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posOffset>4439920</wp:posOffset>
            </wp:positionH>
            <wp:positionV relativeFrom="paragraph">
              <wp:posOffset>7013575</wp:posOffset>
            </wp:positionV>
            <wp:extent cx="21786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42" y="21396"/>
                <wp:lineTo x="21342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ym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7976870</wp:posOffset>
            </wp:positionV>
            <wp:extent cx="2362200" cy="2431415"/>
            <wp:effectExtent l="0" t="0" r="0" b="6985"/>
            <wp:wrapTight wrapText="bothSides">
              <wp:wrapPolygon edited="0">
                <wp:start x="0" y="0"/>
                <wp:lineTo x="0" y="21493"/>
                <wp:lineTo x="21426" y="21493"/>
                <wp:lineTo x="2142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ym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96" cy="243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3148330</wp:posOffset>
            </wp:positionH>
            <wp:positionV relativeFrom="paragraph">
              <wp:posOffset>2403475</wp:posOffset>
            </wp:positionV>
            <wp:extent cx="1469390" cy="1921510"/>
            <wp:effectExtent l="0" t="0" r="0" b="2540"/>
            <wp:wrapTight wrapText="bothSides">
              <wp:wrapPolygon edited="0">
                <wp:start x="0" y="0"/>
                <wp:lineTo x="0" y="21414"/>
                <wp:lineTo x="21283" y="21414"/>
                <wp:lineTo x="2128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ym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7054850</wp:posOffset>
            </wp:positionH>
            <wp:positionV relativeFrom="paragraph">
              <wp:posOffset>6677660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ym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5360670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lym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7048500</wp:posOffset>
            </wp:positionH>
            <wp:positionV relativeFrom="paragraph">
              <wp:posOffset>4829175</wp:posOffset>
            </wp:positionV>
            <wp:extent cx="2230120" cy="1672590"/>
            <wp:effectExtent l="0" t="0" r="0" b="3810"/>
            <wp:wrapTight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yM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5359400</wp:posOffset>
            </wp:positionH>
            <wp:positionV relativeFrom="paragraph">
              <wp:posOffset>2580640</wp:posOffset>
            </wp:positionV>
            <wp:extent cx="22733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59" y="21479"/>
                <wp:lineTo x="21359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lym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7400290</wp:posOffset>
            </wp:positionH>
            <wp:positionV relativeFrom="paragraph">
              <wp:posOffset>57150</wp:posOffset>
            </wp:positionV>
            <wp:extent cx="170053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294" y="21418"/>
                <wp:lineTo x="2129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ym 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6350</wp:posOffset>
            </wp:positionV>
            <wp:extent cx="1744980" cy="2326640"/>
            <wp:effectExtent l="0" t="0" r="7620" b="0"/>
            <wp:wrapTight wrapText="bothSides">
              <wp:wrapPolygon edited="0">
                <wp:start x="0" y="0"/>
                <wp:lineTo x="0" y="21400"/>
                <wp:lineTo x="21459" y="21400"/>
                <wp:lineTo x="2145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ym1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B9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4399280</wp:posOffset>
                </wp:positionV>
                <wp:extent cx="4617720" cy="96012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475" y="21000"/>
                    <wp:lineTo x="21475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960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B9E" w:rsidRDefault="00AA3B9E">
                            <w:r>
                              <w:t>Billy has had a busy week</w:t>
                            </w:r>
                            <w:r w:rsidR="00BC6BB5">
                              <w:t>. He</w:t>
                            </w:r>
                            <w:r>
                              <w:t xml:space="preserve"> has made some cheese and</w:t>
                            </w:r>
                            <w:r w:rsidRPr="00BC6BB5">
                              <w:rPr>
                                <w:sz w:val="26"/>
                              </w:rPr>
                              <w:t xml:space="preserve"> </w:t>
                            </w:r>
                            <w:r w:rsidR="00BC6BB5">
                              <w:t>M</w:t>
                            </w:r>
                            <w:r w:rsidRPr="00BC6BB5">
                              <w:t>armite</w:t>
                            </w:r>
                            <w:r>
                              <w:t xml:space="preserve"> scones for his Dad’s birthday, watched some Chadsgrove videos and </w:t>
                            </w:r>
                            <w:r w:rsidR="002113A2">
                              <w:t>been</w:t>
                            </w:r>
                            <w:r>
                              <w:t xml:space="preserve"> on a virtual </w:t>
                            </w:r>
                            <w:r w:rsidR="00BC6BB5">
                              <w:t>S</w:t>
                            </w:r>
                            <w:r>
                              <w:t xml:space="preserve">afari </w:t>
                            </w:r>
                            <w:r w:rsidR="00BC6BB5">
                              <w:t>P</w:t>
                            </w:r>
                            <w:r>
                              <w:t xml:space="preserve">ark tour.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28" type="#_x0000_t202" style="position:absolute;margin-left:0;margin-top:346.4pt;width:363.6pt;height:75.6pt;z-index:-251593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" fillcolor="white [3201]" stroked="f" strokeweight=".5pt">
                <v:textbox>
                  <w:txbxContent>
                    <w:p w:rsidR="00AA3B9E" w:rsidRDefault="00AA3B9E">
                      <w:r>
                        <w:t>Billy has had a busy week</w:t>
                      </w:r>
                      <w:r w:rsidR="00BC6BB5">
                        <w:t>. He</w:t>
                      </w:r>
                      <w:r>
                        <w:t xml:space="preserve"> has made some cheese and</w:t>
                      </w:r>
                      <w:r w:rsidRPr="00BC6BB5">
                        <w:rPr>
                          <w:sz w:val="26"/>
                        </w:rPr>
                        <w:t xml:space="preserve"> </w:t>
                      </w:r>
                      <w:r w:rsidR="00BC6BB5">
                        <w:t>M</w:t>
                      </w:r>
                      <w:r w:rsidRPr="00BC6BB5">
                        <w:t>armite</w:t>
                      </w:r>
                      <w:r>
                        <w:t xml:space="preserve"> scones for his Dad’s birthday, watched some Chadsgrove videos and </w:t>
                      </w:r>
                      <w:r w:rsidR="002113A2">
                        <w:t>been</w:t>
                      </w:r>
                      <w:r>
                        <w:t xml:space="preserve"> on a virtual </w:t>
                      </w:r>
                      <w:r w:rsidR="00BC6BB5">
                        <w:t>S</w:t>
                      </w:r>
                      <w:r>
                        <w:t xml:space="preserve">afari </w:t>
                      </w:r>
                      <w:r w:rsidR="00BC6BB5">
                        <w:t>P</w:t>
                      </w:r>
                      <w:r>
                        <w:t xml:space="preserve">ark tour.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A3B9E">
        <w:rPr>
          <w:noProof/>
          <w:lang w:val="en-GB"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2071370</wp:posOffset>
            </wp:positionV>
            <wp:extent cx="2533650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438" y="21441"/>
                <wp:lineTo x="2143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y M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B9E">
        <w:rPr>
          <w:noProof/>
          <w:lang w:val="en-GB"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2774200</wp:posOffset>
            </wp:positionH>
            <wp:positionV relativeFrom="paragraph">
              <wp:posOffset>4157</wp:posOffset>
            </wp:positionV>
            <wp:extent cx="1688465" cy="2251075"/>
            <wp:effectExtent l="0" t="0" r="6985" b="0"/>
            <wp:wrapTight wrapText="bothSides">
              <wp:wrapPolygon edited="0">
                <wp:start x="0" y="0"/>
                <wp:lineTo x="0" y="21387"/>
                <wp:lineTo x="21446" y="21387"/>
                <wp:lineTo x="21446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yM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AE">
        <w:rPr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2E1B0633" wp14:editId="5DC98ED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56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523" y="21373"/>
                <wp:lineTo x="2152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AE">
        <w:br w:type="page"/>
      </w:r>
    </w:p>
    <w:p w:rsidR="002314AE" w:rsidRDefault="00557292" w:rsidP="002314AE">
      <w:pPr>
        <w:tabs>
          <w:tab w:val="left" w:pos="10600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955800" cy="2607310"/>
            <wp:effectExtent l="0" t="0" r="6350" b="2540"/>
            <wp:wrapTight wrapText="bothSides">
              <wp:wrapPolygon edited="0">
                <wp:start x="0" y="0"/>
                <wp:lineTo x="0" y="21463"/>
                <wp:lineTo x="21460" y="21463"/>
                <wp:lineTo x="21460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oll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168910</wp:posOffset>
            </wp:positionV>
            <wp:extent cx="3295650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475" y="21538"/>
                <wp:lineTo x="21475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ern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14AE" w:rsidRDefault="007D636B">
      <w:r>
        <w:rPr>
          <w:noProof/>
          <w:lang w:val="en-GB"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5536988</wp:posOffset>
            </wp:positionH>
            <wp:positionV relativeFrom="paragraph">
              <wp:posOffset>5129742</wp:posOffset>
            </wp:positionV>
            <wp:extent cx="2622550" cy="3496310"/>
            <wp:effectExtent l="0" t="0" r="6350" b="8890"/>
            <wp:wrapTight wrapText="bothSides">
              <wp:wrapPolygon edited="0">
                <wp:start x="0" y="0"/>
                <wp:lineTo x="0" y="21537"/>
                <wp:lineTo x="21495" y="21537"/>
                <wp:lineTo x="21495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im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posOffset>5900631</wp:posOffset>
            </wp:positionH>
            <wp:positionV relativeFrom="paragraph">
              <wp:posOffset>9089390</wp:posOffset>
            </wp:positionV>
            <wp:extent cx="2386330" cy="3822700"/>
            <wp:effectExtent l="0" t="0" r="0" b="6350"/>
            <wp:wrapTight wrapText="bothSides">
              <wp:wrapPolygon edited="0">
                <wp:start x="0" y="0"/>
                <wp:lineTo x="0" y="21528"/>
                <wp:lineTo x="21382" y="21528"/>
                <wp:lineTo x="21382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jw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10404263</wp:posOffset>
                </wp:positionV>
                <wp:extent cx="1524000" cy="668866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68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36B" w:rsidRDefault="007D636B">
                            <w:r>
                              <w:t>Ja</w:t>
                            </w:r>
                            <w:r w:rsidR="00BC6BB5">
                              <w:t>h</w:t>
                            </w:r>
                            <w:r w:rsidR="007D4E8A">
                              <w:t>ziah</w:t>
                            </w:r>
                            <w:r>
                              <w:t xml:space="preserve"> practi</w:t>
                            </w:r>
                            <w:r w:rsidR="00BC6BB5">
                              <w:t>s</w:t>
                            </w:r>
                            <w:r>
                              <w:t>ing his walking at home. Keep it up Ja</w:t>
                            </w:r>
                            <w:r w:rsidR="00BC6BB5">
                              <w:t>h</w:t>
                            </w:r>
                            <w:r w:rsidR="007D4E8A">
                              <w:t>ziah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29" type="#_x0000_t202" style="position:absolute;margin-left:313.95pt;margin-top:819.25pt;width:120pt;height:52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" fillcolor="white [3201]" stroked="f" strokeweight=".5pt">
                <v:textbox>
                  <w:txbxContent>
                    <w:p w:rsidR="007D636B" w:rsidRDefault="007D636B">
                      <w:r>
                        <w:t>Ja</w:t>
                      </w:r>
                      <w:r w:rsidR="00BC6BB5">
                        <w:t>h</w:t>
                      </w:r>
                      <w:r w:rsidR="007D4E8A">
                        <w:t>ziah</w:t>
                      </w:r>
                      <w:r>
                        <w:t xml:space="preserve"> practi</w:t>
                      </w:r>
                      <w:r w:rsidR="00BC6BB5">
                        <w:t>s</w:t>
                      </w:r>
                      <w:r>
                        <w:t>ing his walking at home. Keep it up Ja</w:t>
                      </w:r>
                      <w:r w:rsidR="00BC6BB5">
                        <w:t>h</w:t>
                      </w:r>
                      <w:r w:rsidR="007D4E8A">
                        <w:t>ziah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1007321</wp:posOffset>
                </wp:positionH>
                <wp:positionV relativeFrom="paragraph">
                  <wp:posOffset>8024918</wp:posOffset>
                </wp:positionV>
                <wp:extent cx="2184400" cy="914400"/>
                <wp:effectExtent l="0" t="0" r="6350" b="0"/>
                <wp:wrapTight wrapText="bothSides">
                  <wp:wrapPolygon edited="0">
                    <wp:start x="0" y="0"/>
                    <wp:lineTo x="0" y="21150"/>
                    <wp:lineTo x="21474" y="21150"/>
                    <wp:lineTo x="21474" y="0"/>
                    <wp:lineTo x="0" y="0"/>
                  </wp:wrapPolygon>
                </wp:wrapTight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4E0" w:rsidRDefault="005544E0">
                            <w:r>
                              <w:t>Tim it’s lovely to see you enjoying your musical instruments. Miss Wellings will be pleased.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1" o:spid="_x0000_s1030" type="#_x0000_t202" style="position:absolute;margin-left:79.3pt;margin-top:631.9pt;width:172pt;height:1in;z-index:-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" fillcolor="white [3201]" stroked="f" strokeweight=".5pt">
                <v:textbox>
                  <w:txbxContent>
                    <w:p w:rsidR="005544E0" w:rsidRDefault="005544E0">
                      <w:r>
                        <w:t>Tim it’s lovely to see you enjoying your musical instruments. Miss Wellings will be pleased.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6764655</wp:posOffset>
                </wp:positionH>
                <wp:positionV relativeFrom="paragraph">
                  <wp:posOffset>4502996</wp:posOffset>
                </wp:positionV>
                <wp:extent cx="1471998" cy="567518"/>
                <wp:effectExtent l="0" t="0" r="0" b="4445"/>
                <wp:wrapTight wrapText="bothSides">
                  <wp:wrapPolygon edited="0">
                    <wp:start x="0" y="0"/>
                    <wp:lineTo x="0" y="21044"/>
                    <wp:lineTo x="21246" y="21044"/>
                    <wp:lineTo x="21246" y="0"/>
                    <wp:lineTo x="0" y="0"/>
                  </wp:wrapPolygon>
                </wp:wrapTight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98" cy="567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4E0" w:rsidRDefault="005544E0">
                            <w:r>
                              <w:t>Fern we love your butterfly.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margin-left:532.65pt;margin-top:354.55pt;width:115.9pt;height:44.7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" fillcolor="white [3201]" stroked="f" strokeweight=".5pt">
                <v:textbox>
                  <w:txbxContent>
                    <w:p w:rsidR="005544E0" w:rsidRDefault="005544E0">
                      <w:r>
                        <w:t>Fern we love your butterfly.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-110067</wp:posOffset>
            </wp:positionH>
            <wp:positionV relativeFrom="paragraph">
              <wp:posOffset>4411557</wp:posOffset>
            </wp:positionV>
            <wp:extent cx="4559935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477" y="21536"/>
                <wp:lineTo x="21477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im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4E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2826385</wp:posOffset>
                </wp:positionV>
                <wp:extent cx="1638300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349" y="21150"/>
                    <wp:lineTo x="21349" y="0"/>
                    <wp:lineTo x="0" y="0"/>
                  </wp:wrapPolygon>
                </wp:wrapTight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292" w:rsidRDefault="005544E0">
                            <w:r>
                              <w:t>Holly you look like the next pop star in the making.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32" type="#_x0000_t202" style="position:absolute;margin-left:13.3pt;margin-top:222.55pt;width:129pt;height:1in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" fillcolor="white [3201]" stroked="f" strokeweight=".5pt">
                <v:textbox>
                  <w:txbxContent>
                    <w:p w:rsidR="00557292" w:rsidRDefault="005544E0">
                      <w:r>
                        <w:t>Holly you look like the next pop star in the making.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292">
        <w:rPr>
          <w:noProof/>
          <w:lang w:val="en-GB" w:eastAsia="en-GB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12700</wp:posOffset>
            </wp:positionV>
            <wp:extent cx="3162300" cy="4216400"/>
            <wp:effectExtent l="0" t="0" r="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holly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AE">
        <w:rPr>
          <w:noProof/>
          <w:lang w:val="en-GB" w:eastAsia="en-GB"/>
        </w:rPr>
        <w:drawing>
          <wp:anchor distT="0" distB="0" distL="114300" distR="114300" simplePos="0" relativeHeight="251716608" behindDoc="1" locked="0" layoutInCell="1" allowOverlap="1" wp14:anchorId="2E1B0633" wp14:editId="5DC98ED8">
            <wp:simplePos x="0" y="0"/>
            <wp:positionH relativeFrom="margin">
              <wp:posOffset>38100</wp:posOffset>
            </wp:positionH>
            <wp:positionV relativeFrom="margin">
              <wp:align>bottom</wp:align>
            </wp:positionV>
            <wp:extent cx="3556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523" y="21373"/>
                <wp:lineTo x="2152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AE">
        <w:br w:type="page"/>
      </w:r>
    </w:p>
    <w:p w:rsidR="002314AE" w:rsidRDefault="00557292" w:rsidP="002314AE">
      <w:pPr>
        <w:tabs>
          <w:tab w:val="left" w:pos="10600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64790" cy="5689600"/>
            <wp:effectExtent l="0" t="0" r="0" b="6350"/>
            <wp:wrapTight wrapText="bothSides">
              <wp:wrapPolygon edited="0">
                <wp:start x="0" y="0"/>
                <wp:lineTo x="0" y="21552"/>
                <wp:lineTo x="21431" y="21552"/>
                <wp:lineTo x="21431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sm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92" w:rsidRDefault="00557292">
      <w:r>
        <w:rPr>
          <w:noProof/>
          <w:lang w:val="en-GB" w:eastAsia="en-GB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6440170</wp:posOffset>
            </wp:positionH>
            <wp:positionV relativeFrom="paragraph">
              <wp:posOffset>460375</wp:posOffset>
            </wp:positionV>
            <wp:extent cx="2455545" cy="5054600"/>
            <wp:effectExtent l="0" t="0" r="1905" b="0"/>
            <wp:wrapTight wrapText="bothSides">
              <wp:wrapPolygon edited="0">
                <wp:start x="0" y="0"/>
                <wp:lineTo x="0" y="21491"/>
                <wp:lineTo x="21449" y="21491"/>
                <wp:lineTo x="21449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sme ten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3457575</wp:posOffset>
            </wp:positionH>
            <wp:positionV relativeFrom="paragraph">
              <wp:posOffset>422275</wp:posOffset>
            </wp:positionV>
            <wp:extent cx="2221230" cy="4572000"/>
            <wp:effectExtent l="0" t="0" r="7620" b="0"/>
            <wp:wrapTight wrapText="bothSides">
              <wp:wrapPolygon edited="0">
                <wp:start x="0" y="0"/>
                <wp:lineTo x="0" y="21510"/>
                <wp:lineTo x="21489" y="21510"/>
                <wp:lineTo x="2148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sme ballpi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4AE">
        <w:rPr>
          <w:noProof/>
          <w:lang w:val="en-GB" w:eastAsia="en-GB"/>
        </w:rPr>
        <w:drawing>
          <wp:anchor distT="0" distB="0" distL="114300" distR="114300" simplePos="0" relativeHeight="251714560" behindDoc="1" locked="0" layoutInCell="1" allowOverlap="1" wp14:anchorId="2E1B0633" wp14:editId="5DC98ED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56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523" y="21373"/>
                <wp:lineTo x="2152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44E0" w:rsidP="0055729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143510</wp:posOffset>
                </wp:positionV>
                <wp:extent cx="2297430" cy="685800"/>
                <wp:effectExtent l="0" t="0" r="762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4E0" w:rsidRDefault="005544E0">
                            <w:r>
                              <w:t>Esme yo</w:t>
                            </w:r>
                            <w:r w:rsidR="00DA6FC9">
                              <w:t>u look like you have enjoyed our</w:t>
                            </w:r>
                            <w:r>
                              <w:t xml:space="preserve"> beautiful weather so far.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33" type="#_x0000_t202" style="position:absolute;margin-left:264pt;margin-top:11.3pt;width:180.9pt;height:5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" fillcolor="white [3201]" stroked="f" strokeweight=".5pt">
                <v:textbox>
                  <w:txbxContent>
                    <w:p w:rsidR="005544E0" w:rsidRDefault="005544E0">
                      <w:r>
                        <w:t>Esme yo</w:t>
                      </w:r>
                      <w:r w:rsidR="00DA6FC9">
                        <w:t>u look like you have enjoyed our</w:t>
                      </w:r>
                      <w:r>
                        <w:t xml:space="preserve"> beautiful weather so far.</w:t>
                      </w:r>
                    </w:p>
                  </w:txbxContent>
                </v:textbox>
              </v:shape>
            </w:pict>
          </mc:Fallback>
        </mc:AlternateContent>
      </w:r>
    </w:p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>
      <w:r>
        <w:rPr>
          <w:noProof/>
          <w:lang w:val="en-GB" w:eastAsia="en-GB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24574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noah cw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92" w:rsidRPr="00557292" w:rsidRDefault="00557292" w:rsidP="00557292">
      <w:r>
        <w:rPr>
          <w:noProof/>
          <w:lang w:val="en-GB"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419100</wp:posOffset>
            </wp:positionH>
            <wp:positionV relativeFrom="paragraph">
              <wp:posOffset>21590</wp:posOffset>
            </wp:positionV>
            <wp:extent cx="2781300" cy="3708400"/>
            <wp:effectExtent l="0" t="0" r="0" b="6350"/>
            <wp:wrapTight wrapText="bothSides">
              <wp:wrapPolygon edited="0">
                <wp:start x="0" y="0"/>
                <wp:lineTo x="0" y="21526"/>
                <wp:lineTo x="21452" y="21526"/>
                <wp:lineTo x="21452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noah cw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4114800</wp:posOffset>
            </wp:positionH>
            <wp:positionV relativeFrom="paragraph">
              <wp:posOffset>21590</wp:posOffset>
            </wp:positionV>
            <wp:extent cx="19812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392" y="21496"/>
                <wp:lineTo x="2139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oah cw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Default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Default="00557292"/>
    <w:p w:rsidR="00557292" w:rsidRDefault="00557292"/>
    <w:p w:rsidR="00557292" w:rsidRDefault="005544E0" w:rsidP="00557292">
      <w:pPr>
        <w:tabs>
          <w:tab w:val="left" w:pos="894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1522730</wp:posOffset>
                </wp:positionV>
                <wp:extent cx="1600200" cy="6350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4E0" w:rsidRDefault="005544E0">
                            <w:r>
                              <w:t>Noah what a lovely photo of you and your 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4" type="#_x0000_t202" style="position:absolute;margin-left:558pt;margin-top:119.9pt;width:126pt;height:50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" fillcolor="white [3201]" stroked="f" strokeweight=".5pt">
                <v:textbox>
                  <w:txbxContent>
                    <w:p w:rsidR="005544E0" w:rsidRDefault="005544E0">
                      <w:r>
                        <w:t>Noah what a lovely photo of you and your Dad.</w:t>
                      </w:r>
                    </w:p>
                  </w:txbxContent>
                </v:textbox>
              </v:shape>
            </w:pict>
          </mc:Fallback>
        </mc:AlternateContent>
      </w:r>
      <w:r w:rsidR="00557292">
        <w:rPr>
          <w:noProof/>
          <w:lang w:val="en-GB" w:eastAsia="en-GB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4343400</wp:posOffset>
            </wp:positionH>
            <wp:positionV relativeFrom="paragraph">
              <wp:posOffset>159385</wp:posOffset>
            </wp:positionV>
            <wp:extent cx="2080895" cy="3699510"/>
            <wp:effectExtent l="0" t="0" r="0" b="0"/>
            <wp:wrapTight wrapText="bothSides">
              <wp:wrapPolygon edited="0">
                <wp:start x="0" y="0"/>
                <wp:lineTo x="0" y="21467"/>
                <wp:lineTo x="21356" y="21467"/>
                <wp:lineTo x="2135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oah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292">
        <w:tab/>
      </w:r>
    </w:p>
    <w:p w:rsidR="00557292" w:rsidRDefault="00557292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876800" cy="650240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noah sch.jpe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44E0" w:rsidP="0055729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5951643</wp:posOffset>
                </wp:positionH>
                <wp:positionV relativeFrom="paragraph">
                  <wp:posOffset>109008</wp:posOffset>
                </wp:positionV>
                <wp:extent cx="2336800" cy="838200"/>
                <wp:effectExtent l="0" t="0" r="6350" b="0"/>
                <wp:wrapTight wrapText="bothSides">
                  <wp:wrapPolygon edited="0">
                    <wp:start x="0" y="0"/>
                    <wp:lineTo x="0" y="21109"/>
                    <wp:lineTo x="21483" y="21109"/>
                    <wp:lineTo x="21483" y="0"/>
                    <wp:lineTo x="0" y="0"/>
                  </wp:wrapPolygon>
                </wp:wrapTight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4E0" w:rsidRDefault="005544E0">
                            <w:r>
                              <w:t>Chadsgrove has re</w:t>
                            </w:r>
                            <w:r w:rsidR="00BC6BB5">
                              <w:t>-</w:t>
                            </w:r>
                            <w:r>
                              <w:t>opened to some pupils. Here’s a photo of Noah in his bubble. It’s lovely to have you back Noah.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5" type="#_x0000_t202" style="position:absolute;margin-left:468.65pt;margin-top:8.6pt;width:184pt;height:66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" fillcolor="white [3201]" stroked="f" strokeweight=".5pt">
                <v:textbox>
                  <w:txbxContent>
                    <w:p w:rsidR="005544E0" w:rsidRDefault="005544E0">
                      <w:r>
                        <w:t>Chadsgrove has re</w:t>
                      </w:r>
                      <w:r w:rsidR="00BC6BB5">
                        <w:t>-</w:t>
                      </w:r>
                      <w:r>
                        <w:t>opened to some pupils. Here’s a photo of Noah in his bubble. It’s lovely to have you back Noah.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>
      <w:r>
        <w:rPr>
          <w:noProof/>
          <w:lang w:val="en-GB" w:eastAsia="en-GB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4743450" cy="6324600"/>
            <wp:effectExtent l="0" t="0" r="0" b="0"/>
            <wp:wrapTight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noah sch1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/>
    <w:p w:rsidR="00557292" w:rsidRPr="00557292" w:rsidRDefault="00557292" w:rsidP="00557292">
      <w:r>
        <w:rPr>
          <w:noProof/>
          <w:lang w:val="en-GB" w:eastAsia="en-GB"/>
        </w:rPr>
        <w:drawing>
          <wp:anchor distT="0" distB="0" distL="114300" distR="114300" simplePos="0" relativeHeight="251750400" behindDoc="1" locked="0" layoutInCell="1" allowOverlap="1" wp14:anchorId="517825B9" wp14:editId="094C06BF">
            <wp:simplePos x="0" y="0"/>
            <wp:positionH relativeFrom="margin">
              <wp:align>left</wp:align>
            </wp:positionH>
            <wp:positionV relativeFrom="margin">
              <wp:posOffset>11436350</wp:posOffset>
            </wp:positionV>
            <wp:extent cx="3556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523" y="21373"/>
                <wp:lineTo x="21523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292" w:rsidRPr="00557292" w:rsidRDefault="00557292" w:rsidP="00557292"/>
    <w:p w:rsidR="004149AF" w:rsidRPr="00E7314A" w:rsidRDefault="00C722CA">
      <w:r w:rsidRPr="00557292">
        <w:br w:type="page"/>
      </w:r>
      <w:r w:rsidR="00FF785F">
        <w:rPr>
          <w:noProof/>
          <w:lang w:val="en-GB" w:eastAsia="en-GB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866775</wp:posOffset>
            </wp:positionV>
            <wp:extent cx="6758940" cy="9494520"/>
            <wp:effectExtent l="0" t="0" r="3810" b="0"/>
            <wp:wrapTight wrapText="bothSides">
              <wp:wrapPolygon edited="0">
                <wp:start x="0" y="0"/>
                <wp:lineTo x="0" y="21539"/>
                <wp:lineTo x="21551" y="21539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2DA">
        <w:rPr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713DD0E2" wp14:editId="6B835AD2">
            <wp:simplePos x="0" y="0"/>
            <wp:positionH relativeFrom="margin">
              <wp:posOffset>177800</wp:posOffset>
            </wp:positionH>
            <wp:positionV relativeFrom="margin">
              <wp:posOffset>11515725</wp:posOffset>
            </wp:positionV>
            <wp:extent cx="3556000" cy="1810327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1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81" w:rsidRPr="00E731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5CFC07F" wp14:editId="4F3ED94C">
                <wp:simplePos x="0" y="0"/>
                <wp:positionH relativeFrom="page">
                  <wp:align>center</wp:align>
                </wp:positionH>
                <wp:positionV relativeFrom="paragraph">
                  <wp:posOffset>-12768580</wp:posOffset>
                </wp:positionV>
                <wp:extent cx="10045700" cy="4059936"/>
                <wp:effectExtent l="0" t="0" r="0" b="0"/>
                <wp:wrapNone/>
                <wp:docPr id="18" name="Rectangle 49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45700" cy="405993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B8ACA" id="Rectangle 49" o:spid="_x0000_s1026" style="position:absolute;margin-left:0;margin-top:-1005.4pt;width:791pt;height:319.7pt;z-index:-2516377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" fillcolor="#eeece1 [3214]" stroked="f">
                <v:path arrowok="t"/>
                <w10:wrap anchorx="page"/>
              </v:rect>
            </w:pict>
          </mc:Fallback>
        </mc:AlternateContent>
      </w:r>
      <w:r w:rsidR="004149AF" w:rsidRPr="00E7314A">
        <w:br w:type="page"/>
      </w:r>
    </w:p>
    <w:p w:rsidR="000716E4" w:rsidRDefault="006D12DA" w:rsidP="00AC24C1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713DD0E2" wp14:editId="6B835AD2">
            <wp:simplePos x="0" y="0"/>
            <wp:positionH relativeFrom="margin">
              <wp:posOffset>182880</wp:posOffset>
            </wp:positionH>
            <wp:positionV relativeFrom="margin">
              <wp:posOffset>11356340</wp:posOffset>
            </wp:positionV>
            <wp:extent cx="3648964" cy="1857654"/>
            <wp:effectExtent l="0" t="0" r="889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964" cy="185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02E" w:rsidRPr="00E731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DB056D7" wp14:editId="2EB60939">
                <wp:simplePos x="0" y="0"/>
                <wp:positionH relativeFrom="page">
                  <wp:align>left</wp:align>
                </wp:positionH>
                <wp:positionV relativeFrom="paragraph">
                  <wp:posOffset>-12880975</wp:posOffset>
                </wp:positionV>
                <wp:extent cx="10147300" cy="4398264"/>
                <wp:effectExtent l="0" t="0" r="0" b="2540"/>
                <wp:wrapNone/>
                <wp:docPr id="21" name="Rectangle 49">
                  <a:extLst xmlns:a="http://schemas.openxmlformats.org/drawingml/2006/main">
                    <a:ext uri="{C183D7F6-B498-43B3-948B-1728B52AA6E4}">
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47300" cy="4398264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0619D" id="Rectangle 49" o:spid="_x0000_s1026" style="position:absolute;margin-left:0;margin-top:-1014.25pt;width:799pt;height:346.3pt;z-index:-251629568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" fillcolor="#eeece1 [3214]" stroked="f">
                <v:path arrowok="t"/>
                <w10:wrap anchorx="page"/>
              </v:rect>
            </w:pict>
          </mc:Fallback>
        </mc:AlternateContent>
      </w:r>
    </w:p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>
      <w:r>
        <w:rPr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918710" cy="6324600"/>
            <wp:effectExtent l="0" t="0" r="0" b="0"/>
            <wp:wrapTight wrapText="bothSides">
              <wp:wrapPolygon edited="0">
                <wp:start x="0" y="0"/>
                <wp:lineTo x="0" y="21535"/>
                <wp:lineTo x="21500" y="21535"/>
                <wp:lineTo x="215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72" cy="63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Default="000716E4" w:rsidP="000716E4"/>
    <w:p w:rsidR="000716E4" w:rsidRDefault="000716E4" w:rsidP="000716E4"/>
    <w:p w:rsidR="000716E4" w:rsidRDefault="000716E4" w:rsidP="000716E4">
      <w:pPr>
        <w:tabs>
          <w:tab w:val="left" w:pos="5808"/>
        </w:tabs>
      </w:pPr>
      <w:r>
        <w:tab/>
      </w:r>
    </w:p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/>
    <w:p w:rsidR="000716E4" w:rsidRPr="000716E4" w:rsidRDefault="000716E4" w:rsidP="000716E4">
      <w:r>
        <w:rPr>
          <w:noProof/>
          <w:lang w:val="en-GB"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4631055" cy="6014085"/>
            <wp:effectExtent l="0" t="0" r="0" b="5715"/>
            <wp:wrapTight wrapText="bothSides">
              <wp:wrapPolygon edited="0">
                <wp:start x="0" y="0"/>
                <wp:lineTo x="0" y="21552"/>
                <wp:lineTo x="21502" y="21552"/>
                <wp:lineTo x="2150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6E4" w:rsidRPr="000716E4" w:rsidRDefault="000716E4" w:rsidP="000716E4"/>
    <w:p w:rsidR="000716E4" w:rsidRPr="000716E4" w:rsidRDefault="000716E4" w:rsidP="000716E4"/>
    <w:p w:rsidR="000716E4" w:rsidRDefault="000716E4" w:rsidP="000716E4"/>
    <w:p w:rsidR="000716E4" w:rsidRDefault="000716E4" w:rsidP="000716E4"/>
    <w:p w:rsidR="00124822" w:rsidRDefault="00124822" w:rsidP="000716E4">
      <w:pPr>
        <w:tabs>
          <w:tab w:val="left" w:pos="10032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-259080</wp:posOffset>
            </wp:positionH>
            <wp:positionV relativeFrom="paragraph">
              <wp:posOffset>13335</wp:posOffset>
            </wp:positionV>
            <wp:extent cx="5066030" cy="6522720"/>
            <wp:effectExtent l="0" t="0" r="1270" b="0"/>
            <wp:wrapTight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6E4">
        <w:tab/>
      </w:r>
    </w:p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Default="00124822" w:rsidP="00124822"/>
    <w:p w:rsid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>
      <w:r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4156710</wp:posOffset>
            </wp:positionH>
            <wp:positionV relativeFrom="paragraph">
              <wp:posOffset>17780</wp:posOffset>
            </wp:positionV>
            <wp:extent cx="4979670" cy="6442710"/>
            <wp:effectExtent l="0" t="0" r="0" b="0"/>
            <wp:wrapTight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Pr="00124822" w:rsidRDefault="00124822" w:rsidP="00124822"/>
    <w:p w:rsidR="00124822" w:rsidRDefault="00124822" w:rsidP="00124822"/>
    <w:p w:rsidR="00124822" w:rsidRDefault="00124822" w:rsidP="00124822"/>
    <w:p w:rsidR="00405228" w:rsidRDefault="00124822" w:rsidP="00124822">
      <w:pPr>
        <w:tabs>
          <w:tab w:val="left" w:pos="4704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701248" behindDoc="1" locked="0" layoutInCell="1" allowOverlap="1" wp14:anchorId="667F90D3" wp14:editId="46E3EDF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648964" cy="1857654"/>
            <wp:effectExtent l="0" t="0" r="8890" b="9525"/>
            <wp:wrapTight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964" cy="185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405228" w:rsidRDefault="00405228" w:rsidP="00405228">
      <w:r>
        <w:br w:type="page"/>
      </w:r>
    </w:p>
    <w:p w:rsidR="002020CD" w:rsidRPr="00124822" w:rsidRDefault="00B114E2" w:rsidP="00124822">
      <w:pPr>
        <w:tabs>
          <w:tab w:val="left" w:pos="4704"/>
        </w:tabs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711835</wp:posOffset>
            </wp:positionV>
            <wp:extent cx="7101840" cy="10007600"/>
            <wp:effectExtent l="0" t="0" r="3810" b="0"/>
            <wp:wrapTight wrapText="bothSides">
              <wp:wrapPolygon edited="0">
                <wp:start x="0" y="0"/>
                <wp:lineTo x="0" y="21545"/>
                <wp:lineTo x="21554" y="21545"/>
                <wp:lineTo x="21554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28">
        <w:rPr>
          <w:noProof/>
          <w:lang w:val="en-GB" w:eastAsia="en-GB"/>
        </w:rPr>
        <w:drawing>
          <wp:anchor distT="0" distB="0" distL="114300" distR="114300" simplePos="0" relativeHeight="251760640" behindDoc="1" locked="0" layoutInCell="1" allowOverlap="1" wp14:anchorId="1165D282" wp14:editId="0A498B10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648710" cy="1857375"/>
            <wp:effectExtent l="0" t="0" r="8890" b="9525"/>
            <wp:wrapTight wrapText="bothSides">
              <wp:wrapPolygon edited="0">
                <wp:start x="0" y="0"/>
                <wp:lineTo x="0" y="21489"/>
                <wp:lineTo x="21540" y="21489"/>
                <wp:lineTo x="21540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ctor-rainbow-in-the-clouds-prev-by-dragonart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20CD" w:rsidRPr="00124822" w:rsidSect="007A377F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type w:val="continuous"/>
      <w:pgSz w:w="15840" w:h="24480"/>
      <w:pgMar w:top="1872" w:right="720" w:bottom="981" w:left="72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9EF" w:rsidRDefault="008339EF" w:rsidP="00A4086C">
      <w:r>
        <w:separator/>
      </w:r>
    </w:p>
    <w:p w:rsidR="008339EF" w:rsidRDefault="008339EF" w:rsidP="00A4086C"/>
  </w:endnote>
  <w:endnote w:type="continuationSeparator" w:id="0">
    <w:p w:rsidR="008339EF" w:rsidRDefault="008339EF" w:rsidP="00A4086C">
      <w:r>
        <w:continuationSeparator/>
      </w:r>
    </w:p>
    <w:p w:rsidR="008339EF" w:rsidRDefault="008339EF" w:rsidP="00A40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F5" w:rsidRDefault="00050B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D89" w:rsidRPr="00824AF8" w:rsidRDefault="004B1D89" w:rsidP="00824AF8">
    <w:pPr>
      <w:pStyle w:val="Footer"/>
    </w:pPr>
    <w:r w:rsidRPr="00824AF8">
      <w:t xml:space="preserve">PAGE </w:t>
    </w:r>
    <w:r w:rsidRPr="00824AF8">
      <w:fldChar w:fldCharType="begin"/>
    </w:r>
    <w:r w:rsidRPr="00824AF8">
      <w:instrText xml:space="preserve"> PAGE </w:instrText>
    </w:r>
    <w:r w:rsidRPr="00824AF8">
      <w:fldChar w:fldCharType="separate"/>
    </w:r>
    <w:r w:rsidR="005F4092">
      <w:rPr>
        <w:noProof/>
      </w:rPr>
      <w:t>10</w:t>
    </w:r>
    <w:r w:rsidRPr="00824AF8">
      <w:fldChar w:fldCharType="end"/>
    </w:r>
    <w:r w:rsidRPr="00824AF8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F509EC" wp14:editId="6C5970C8">
              <wp:simplePos x="0" y="0"/>
              <wp:positionH relativeFrom="column">
                <wp:posOffset>31750</wp:posOffset>
              </wp:positionH>
              <wp:positionV relativeFrom="paragraph">
                <wp:posOffset>290195</wp:posOffset>
              </wp:positionV>
              <wp:extent cx="9144000" cy="370840"/>
              <wp:effectExtent l="0" t="0" r="0" b="0"/>
              <wp:wrapNone/>
              <wp:docPr id="79" name="Rectangle 58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08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40EB5A" id="Rectangle 58" o:spid="_x0000_s1026" style="position:absolute;margin-left:2.5pt;margin-top:22.85pt;width:10in;height:2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" fillcolor="#1f497d [3215]" stroked="f">
              <v:path arrowok="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D89" w:rsidRPr="00E96F61" w:rsidRDefault="005F4092" w:rsidP="002C5E34">
    <w:pPr>
      <w:pStyle w:val="Footer"/>
    </w:pPr>
    <w:sdt>
      <w:sdtPr>
        <w:rPr>
          <w:rStyle w:val="PageNumber"/>
        </w:rPr>
        <w:id w:val="882828279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4B1D89" w:rsidRPr="00E339B9">
          <w:rPr>
            <w:rStyle w:val="PageNumber"/>
          </w:rPr>
          <w:t xml:space="preserve">PAGE </w:t>
        </w:r>
        <w:r w:rsidR="004B1D89" w:rsidRPr="00E339B9">
          <w:rPr>
            <w:rStyle w:val="PageNumber"/>
          </w:rPr>
          <w:fldChar w:fldCharType="begin"/>
        </w:r>
        <w:r w:rsidR="004B1D89" w:rsidRPr="00E339B9">
          <w:rPr>
            <w:rStyle w:val="PageNumber"/>
          </w:rPr>
          <w:instrText xml:space="preserve"> PAGE </w:instrText>
        </w:r>
        <w:r w:rsidR="004B1D89" w:rsidRPr="00E339B9"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 w:rsidR="004B1D89" w:rsidRPr="00E339B9">
          <w:rPr>
            <w:rStyle w:val="PageNumber"/>
          </w:rPr>
          <w:fldChar w:fldCharType="end"/>
        </w:r>
      </w:sdtContent>
    </w:sdt>
    <w:r w:rsidR="004B1D89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C3C2FB" wp14:editId="79C6701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144000" cy="374904"/>
              <wp:effectExtent l="0" t="0" r="0" b="6350"/>
              <wp:wrapNone/>
              <wp:docPr id="71" name="Rectangle 58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3749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127CE5" id="Rectangle 58" o:spid="_x0000_s1026" style="position:absolute;margin-left:0;margin-top:0;width:10in;height:29.5pt;z-index:25166438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" fillcolor="#1f497d [3215]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9EF" w:rsidRDefault="008339EF" w:rsidP="00A4086C">
      <w:r>
        <w:separator/>
      </w:r>
    </w:p>
    <w:p w:rsidR="008339EF" w:rsidRDefault="008339EF" w:rsidP="00A4086C"/>
  </w:footnote>
  <w:footnote w:type="continuationSeparator" w:id="0">
    <w:p w:rsidR="008339EF" w:rsidRDefault="008339EF" w:rsidP="00A4086C">
      <w:r>
        <w:continuationSeparator/>
      </w:r>
    </w:p>
    <w:p w:rsidR="008339EF" w:rsidRDefault="008339EF" w:rsidP="00A408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BF5" w:rsidRDefault="00050B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360" w:type="dxa"/>
        <w:left w:w="0" w:type="dxa"/>
        <w:bottom w:w="360" w:type="dxa"/>
        <w:right w:w="0" w:type="dxa"/>
      </w:tblCellMar>
      <w:tblLook w:val="0600" w:firstRow="0" w:lastRow="0" w:firstColumn="0" w:lastColumn="0" w:noHBand="1" w:noVBand="1"/>
    </w:tblPr>
    <w:tblGrid>
      <w:gridCol w:w="9687"/>
      <w:gridCol w:w="4713"/>
    </w:tblGrid>
    <w:tr w:rsidR="004B1D89" w:rsidTr="00633279">
      <w:tc>
        <w:tcPr>
          <w:tcW w:w="9810" w:type="dxa"/>
          <w:vAlign w:val="center"/>
        </w:tcPr>
        <w:p w:rsidR="004B1D89" w:rsidRDefault="005F4092" w:rsidP="000716E4">
          <w:pPr>
            <w:pStyle w:val="Date2"/>
          </w:pPr>
          <w:sdt>
            <w:sdtPr>
              <w:alias w:val="Date"/>
              <w:tag w:val=""/>
              <w:id w:val="-1913544124"/>
              <w:placeholder>
                <w:docPart w:val="6476979204A647DB83A9F3A4D5810BF6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050BF5">
                <w:t>03/07/2020</w:t>
              </w:r>
            </w:sdtContent>
          </w:sdt>
          <w:r w:rsidR="004B1D89" w:rsidRPr="000E3FFB">
            <w:t xml:space="preserve"> /  </w:t>
          </w:r>
          <w:sdt>
            <w:sdtPr>
              <w:alias w:val="Day"/>
              <w:tag w:val=""/>
              <w:id w:val="2075773477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4B1D89">
                <w:t>FRIDAY</w:t>
              </w:r>
            </w:sdtContent>
          </w:sdt>
          <w:r w:rsidR="004B1D89" w:rsidRPr="000E3FFB">
            <w:t xml:space="preserve"> /  </w:t>
          </w:r>
          <w:sdt>
            <w:sdtPr>
              <w:alias w:val="Issue Number"/>
              <w:tag w:val=""/>
              <w:id w:val="1121570739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0716E4">
                <w:t>issue number 9</w:t>
              </w:r>
            </w:sdtContent>
          </w:sdt>
        </w:p>
      </w:tc>
      <w:tc>
        <w:tcPr>
          <w:tcW w:w="4590" w:type="dxa"/>
          <w:shd w:val="clear" w:color="auto" w:fill="1F497D" w:themeFill="text2"/>
        </w:tcPr>
        <w:p w:rsidR="004B1D89" w:rsidRPr="007A377F" w:rsidRDefault="005F4092" w:rsidP="007A377F">
          <w:pPr>
            <w:pStyle w:val="Title2"/>
          </w:pPr>
          <w:sdt>
            <w:sdtPr>
              <w:alias w:val="Title"/>
              <w:tag w:val=""/>
              <w:id w:val="-483392349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EndPr/>
            <w:sdtContent>
              <w:r w:rsidR="004B1D89">
                <w:t>CHADSGROVE CHRONICLE</w:t>
              </w:r>
            </w:sdtContent>
          </w:sdt>
        </w:p>
      </w:tc>
    </w:tr>
  </w:tbl>
  <w:p w:rsidR="004B1D89" w:rsidRPr="007A377F" w:rsidRDefault="004B1D89" w:rsidP="007A377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600" w:firstRow="0" w:lastRow="0" w:firstColumn="0" w:lastColumn="0" w:noHBand="1" w:noVBand="1"/>
    </w:tblPr>
    <w:tblGrid>
      <w:gridCol w:w="14390"/>
    </w:tblGrid>
    <w:tr w:rsidR="004B1D89" w:rsidTr="00587E7D">
      <w:tc>
        <w:tcPr>
          <w:tcW w:w="14390" w:type="dxa"/>
          <w:shd w:val="clear" w:color="auto" w:fill="1F497D" w:themeFill="text2"/>
          <w:tcMar>
            <w:top w:w="317" w:type="dxa"/>
            <w:left w:w="115" w:type="dxa"/>
            <w:bottom w:w="317" w:type="dxa"/>
            <w:right w:w="115" w:type="dxa"/>
          </w:tcMar>
        </w:tcPr>
        <w:p w:rsidR="004B1D89" w:rsidRDefault="004B1D89" w:rsidP="000F107E"/>
      </w:tc>
    </w:tr>
    <w:tr w:rsidR="004B1D89" w:rsidTr="00587E7D">
      <w:tc>
        <w:tcPr>
          <w:tcW w:w="14390" w:type="dxa"/>
          <w:tcMar>
            <w:top w:w="245" w:type="dxa"/>
            <w:left w:w="115" w:type="dxa"/>
            <w:right w:w="115" w:type="dxa"/>
          </w:tcMar>
        </w:tcPr>
        <w:p w:rsidR="004B1D89" w:rsidRDefault="005F4092" w:rsidP="000716E4">
          <w:pPr>
            <w:pStyle w:val="Date"/>
          </w:pPr>
          <w:sdt>
            <w:sdtPr>
              <w:alias w:val="Date"/>
              <w:tag w:val=""/>
              <w:id w:val="-819499567"/>
              <w:placeholder>
                <w:docPart w:val="A12F10171127402E9C8D2D4F93DE74C2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050BF5">
                <w:t>03/07/2020</w:t>
              </w:r>
            </w:sdtContent>
          </w:sdt>
          <w:r w:rsidR="004B1D89">
            <w:t xml:space="preserve"> /</w:t>
          </w:r>
          <w:r w:rsidR="004B1D89" w:rsidRPr="000E3FFB">
            <w:t xml:space="preserve"> </w:t>
          </w:r>
          <w:sdt>
            <w:sdtPr>
              <w:alias w:val="Day"/>
              <w:tag w:val=""/>
              <w:id w:val="1781150532"/>
              <w:placeholder>
                <w:docPart w:val="4A9168CA4A7749538D6BC1215A907691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4B1D89">
                <w:t>FRIDAY</w:t>
              </w:r>
            </w:sdtContent>
          </w:sdt>
          <w:r w:rsidR="004B1D89">
            <w:t xml:space="preserve"> /</w:t>
          </w:r>
          <w:r w:rsidR="004B1D89" w:rsidRPr="000E3FFB">
            <w:t xml:space="preserve"> </w:t>
          </w:r>
          <w:sdt>
            <w:sdtPr>
              <w:alias w:val="Issue Number"/>
              <w:tag w:val=""/>
              <w:id w:val="-96175452"/>
              <w:placeholder>
                <w:docPart w:val="371B1482638A4B4A95867EF314C21AD0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r w:rsidR="002219C9">
                <w:t xml:space="preserve">issue number </w:t>
              </w:r>
              <w:r w:rsidR="000716E4">
                <w:t>9</w:t>
              </w:r>
            </w:sdtContent>
          </w:sdt>
        </w:p>
      </w:tc>
    </w:tr>
  </w:tbl>
  <w:p w:rsidR="004B1D89" w:rsidRPr="000E3FFB" w:rsidRDefault="004B1D89" w:rsidP="000F107E">
    <w:r w:rsidRPr="000F107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2053BF" wp14:editId="40BB6EF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4187952"/>
              <wp:effectExtent l="0" t="0" r="0" b="3175"/>
              <wp:wrapNone/>
              <wp:docPr id="58" name="Rectangle 7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58400" cy="4187952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038A6" id="Rectangle 71" o:spid="_x0000_s1026" style="position:absolute;margin-left:0;margin-top:0;width:11in;height:329.75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" fillcolor="#eeece1 [3214]" stroked="f"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126"/>
    <w:rsid w:val="0000051B"/>
    <w:rsid w:val="00012E26"/>
    <w:rsid w:val="00022169"/>
    <w:rsid w:val="000231DB"/>
    <w:rsid w:val="00050BF5"/>
    <w:rsid w:val="00063F7F"/>
    <w:rsid w:val="000716E4"/>
    <w:rsid w:val="000A224A"/>
    <w:rsid w:val="000B4333"/>
    <w:rsid w:val="000D158D"/>
    <w:rsid w:val="000E3FFB"/>
    <w:rsid w:val="000E4CC0"/>
    <w:rsid w:val="000E7268"/>
    <w:rsid w:val="000F107E"/>
    <w:rsid w:val="000F71CB"/>
    <w:rsid w:val="00124822"/>
    <w:rsid w:val="001523D7"/>
    <w:rsid w:val="00172E4F"/>
    <w:rsid w:val="001A5F31"/>
    <w:rsid w:val="001D0AC7"/>
    <w:rsid w:val="001D76C3"/>
    <w:rsid w:val="001F268F"/>
    <w:rsid w:val="00200FA9"/>
    <w:rsid w:val="002020CD"/>
    <w:rsid w:val="002113A2"/>
    <w:rsid w:val="002219C9"/>
    <w:rsid w:val="00230283"/>
    <w:rsid w:val="002314AE"/>
    <w:rsid w:val="00231F1B"/>
    <w:rsid w:val="002343B5"/>
    <w:rsid w:val="002B66B5"/>
    <w:rsid w:val="002C5E34"/>
    <w:rsid w:val="002D08C9"/>
    <w:rsid w:val="003020EC"/>
    <w:rsid w:val="003123DA"/>
    <w:rsid w:val="003204C4"/>
    <w:rsid w:val="00335DF1"/>
    <w:rsid w:val="00367465"/>
    <w:rsid w:val="00381DB7"/>
    <w:rsid w:val="0039292E"/>
    <w:rsid w:val="003A79C0"/>
    <w:rsid w:val="003B3DF6"/>
    <w:rsid w:val="003C483D"/>
    <w:rsid w:val="003C71C2"/>
    <w:rsid w:val="003E7126"/>
    <w:rsid w:val="003E7D92"/>
    <w:rsid w:val="00405228"/>
    <w:rsid w:val="004149AF"/>
    <w:rsid w:val="004608E9"/>
    <w:rsid w:val="00470E21"/>
    <w:rsid w:val="0049664B"/>
    <w:rsid w:val="00496D3F"/>
    <w:rsid w:val="004B1D89"/>
    <w:rsid w:val="004B687B"/>
    <w:rsid w:val="004C06CD"/>
    <w:rsid w:val="004C7470"/>
    <w:rsid w:val="004F26B2"/>
    <w:rsid w:val="005343CD"/>
    <w:rsid w:val="00543649"/>
    <w:rsid w:val="005544E0"/>
    <w:rsid w:val="00557292"/>
    <w:rsid w:val="00567B09"/>
    <w:rsid w:val="005711A8"/>
    <w:rsid w:val="00580149"/>
    <w:rsid w:val="00587E7D"/>
    <w:rsid w:val="0059446E"/>
    <w:rsid w:val="005A2093"/>
    <w:rsid w:val="005A36CC"/>
    <w:rsid w:val="005B0774"/>
    <w:rsid w:val="005B6D7A"/>
    <w:rsid w:val="005C4C08"/>
    <w:rsid w:val="005F2206"/>
    <w:rsid w:val="005F4092"/>
    <w:rsid w:val="005F7E8C"/>
    <w:rsid w:val="00623BAC"/>
    <w:rsid w:val="00630764"/>
    <w:rsid w:val="00633279"/>
    <w:rsid w:val="006B246D"/>
    <w:rsid w:val="006C2B21"/>
    <w:rsid w:val="006D12DA"/>
    <w:rsid w:val="006E0DC4"/>
    <w:rsid w:val="006E596E"/>
    <w:rsid w:val="006E76F8"/>
    <w:rsid w:val="00721871"/>
    <w:rsid w:val="00724F53"/>
    <w:rsid w:val="007347D3"/>
    <w:rsid w:val="0076002E"/>
    <w:rsid w:val="007A377F"/>
    <w:rsid w:val="007D4E8A"/>
    <w:rsid w:val="007D636B"/>
    <w:rsid w:val="00824AF8"/>
    <w:rsid w:val="008339EF"/>
    <w:rsid w:val="008E1498"/>
    <w:rsid w:val="008E34E1"/>
    <w:rsid w:val="00900E0D"/>
    <w:rsid w:val="00917A29"/>
    <w:rsid w:val="0092642A"/>
    <w:rsid w:val="00940811"/>
    <w:rsid w:val="00977992"/>
    <w:rsid w:val="009968EA"/>
    <w:rsid w:val="009C1CD2"/>
    <w:rsid w:val="00A101DF"/>
    <w:rsid w:val="00A15039"/>
    <w:rsid w:val="00A17D09"/>
    <w:rsid w:val="00A37FA5"/>
    <w:rsid w:val="00A4086C"/>
    <w:rsid w:val="00A40E00"/>
    <w:rsid w:val="00A53D48"/>
    <w:rsid w:val="00A60390"/>
    <w:rsid w:val="00AA3B9E"/>
    <w:rsid w:val="00AA4797"/>
    <w:rsid w:val="00AB13A5"/>
    <w:rsid w:val="00AC24C1"/>
    <w:rsid w:val="00AC26D2"/>
    <w:rsid w:val="00AD4A8C"/>
    <w:rsid w:val="00AF5AFD"/>
    <w:rsid w:val="00B02A0A"/>
    <w:rsid w:val="00B0554A"/>
    <w:rsid w:val="00B10F04"/>
    <w:rsid w:val="00B114E2"/>
    <w:rsid w:val="00B24925"/>
    <w:rsid w:val="00B42612"/>
    <w:rsid w:val="00B5256C"/>
    <w:rsid w:val="00B70471"/>
    <w:rsid w:val="00B80A43"/>
    <w:rsid w:val="00B979F8"/>
    <w:rsid w:val="00BC6BB5"/>
    <w:rsid w:val="00BC778E"/>
    <w:rsid w:val="00BE2D5C"/>
    <w:rsid w:val="00BF0843"/>
    <w:rsid w:val="00BF0B0D"/>
    <w:rsid w:val="00BF1288"/>
    <w:rsid w:val="00C22183"/>
    <w:rsid w:val="00C31739"/>
    <w:rsid w:val="00C317BE"/>
    <w:rsid w:val="00C722CA"/>
    <w:rsid w:val="00C907CB"/>
    <w:rsid w:val="00C90843"/>
    <w:rsid w:val="00CA4EE4"/>
    <w:rsid w:val="00CB38DF"/>
    <w:rsid w:val="00CD3F66"/>
    <w:rsid w:val="00CF454A"/>
    <w:rsid w:val="00D90CAB"/>
    <w:rsid w:val="00DA6FC9"/>
    <w:rsid w:val="00DA71B3"/>
    <w:rsid w:val="00DB39BE"/>
    <w:rsid w:val="00DD03A3"/>
    <w:rsid w:val="00DD2548"/>
    <w:rsid w:val="00DD5090"/>
    <w:rsid w:val="00DD774E"/>
    <w:rsid w:val="00E03278"/>
    <w:rsid w:val="00E1291C"/>
    <w:rsid w:val="00E26A3F"/>
    <w:rsid w:val="00E30F74"/>
    <w:rsid w:val="00E339B9"/>
    <w:rsid w:val="00E47FD9"/>
    <w:rsid w:val="00E5732F"/>
    <w:rsid w:val="00E674D6"/>
    <w:rsid w:val="00E7314A"/>
    <w:rsid w:val="00E821D6"/>
    <w:rsid w:val="00E96F61"/>
    <w:rsid w:val="00EA7581"/>
    <w:rsid w:val="00ED7B16"/>
    <w:rsid w:val="00EE15AE"/>
    <w:rsid w:val="00EF571A"/>
    <w:rsid w:val="00F03ACB"/>
    <w:rsid w:val="00F04F1D"/>
    <w:rsid w:val="00F10B07"/>
    <w:rsid w:val="00F10BA3"/>
    <w:rsid w:val="00F56807"/>
    <w:rsid w:val="00F627CE"/>
    <w:rsid w:val="00F652B2"/>
    <w:rsid w:val="00FC2345"/>
    <w:rsid w:val="00FC54EB"/>
    <w:rsid w:val="00FD60FD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3" w:qFormat="1"/>
    <w:lsdException w:name="Emphasis" w:semiHidden="1" w:uiPriority="2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0" w:qFormat="1"/>
    <w:lsdException w:name="Intense Emphasis" w:semiHidden="1" w:uiPriority="22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E34"/>
  </w:style>
  <w:style w:type="paragraph" w:styleId="Heading1">
    <w:name w:val="heading 1"/>
    <w:basedOn w:val="Normal"/>
    <w:next w:val="Normal"/>
    <w:uiPriority w:val="9"/>
    <w:qFormat/>
    <w:rsid w:val="000B4333"/>
    <w:pPr>
      <w:pBdr>
        <w:top w:val="single" w:sz="24" w:space="6" w:color="808080" w:themeColor="background1" w:themeShade="80"/>
        <w:bottom w:val="single" w:sz="12" w:space="6" w:color="808080" w:themeColor="background1" w:themeShade="80"/>
      </w:pBdr>
      <w:spacing w:before="240"/>
      <w:outlineLvl w:val="0"/>
    </w:pPr>
    <w:rPr>
      <w:sz w:val="80"/>
      <w:szCs w:val="80"/>
    </w:rPr>
  </w:style>
  <w:style w:type="paragraph" w:styleId="Heading2">
    <w:name w:val="heading 2"/>
    <w:basedOn w:val="Normal"/>
    <w:next w:val="Normal"/>
    <w:uiPriority w:val="9"/>
    <w:qFormat/>
    <w:rsid w:val="00A4086C"/>
    <w:pPr>
      <w:pBdr>
        <w:top w:val="single" w:sz="24" w:space="6" w:color="808080" w:themeColor="background1" w:themeShade="80"/>
        <w:bottom w:val="single" w:sz="8" w:space="6" w:color="808080" w:themeColor="background1" w:themeShade="80"/>
      </w:pBdr>
      <w:spacing w:before="240" w:after="240"/>
      <w:outlineLvl w:val="1"/>
    </w:pPr>
    <w:rPr>
      <w:b/>
      <w:bCs/>
      <w:sz w:val="52"/>
      <w:szCs w:val="52"/>
    </w:rPr>
  </w:style>
  <w:style w:type="paragraph" w:styleId="Heading3">
    <w:name w:val="heading 3"/>
    <w:basedOn w:val="Normal"/>
    <w:next w:val="Normal"/>
    <w:uiPriority w:val="9"/>
    <w:qFormat/>
    <w:rsid w:val="00AA4797"/>
    <w:pPr>
      <w:spacing w:before="240"/>
      <w:outlineLvl w:val="2"/>
    </w:pPr>
    <w:rPr>
      <w:b/>
      <w:sz w:val="52"/>
    </w:rPr>
  </w:style>
  <w:style w:type="paragraph" w:styleId="Heading4">
    <w:name w:val="heading 4"/>
    <w:basedOn w:val="Normal"/>
    <w:next w:val="Normal"/>
    <w:uiPriority w:val="9"/>
    <w:qFormat/>
    <w:rsid w:val="004149AF"/>
    <w:pPr>
      <w:pBdr>
        <w:bottom w:val="single" w:sz="12" w:space="6" w:color="808080" w:themeColor="background1" w:themeShade="80"/>
      </w:pBdr>
      <w:spacing w:before="240"/>
      <w:outlineLvl w:val="3"/>
    </w:pPr>
    <w:rPr>
      <w:b/>
      <w:i/>
      <w:color w:val="1F497D" w:themeColor="text2"/>
      <w:sz w:val="52"/>
    </w:rPr>
  </w:style>
  <w:style w:type="paragraph" w:styleId="Heading5">
    <w:name w:val="heading 5"/>
    <w:basedOn w:val="Normal"/>
    <w:next w:val="Normal"/>
    <w:link w:val="Heading5Char"/>
    <w:uiPriority w:val="9"/>
    <w:qFormat/>
    <w:rsid w:val="00940811"/>
    <w:pPr>
      <w:pBdr>
        <w:bottom w:val="single" w:sz="12" w:space="6" w:color="808080" w:themeColor="background1" w:themeShade="80"/>
      </w:pBdr>
      <w:spacing w:before="240" w:after="240"/>
      <w:outlineLvl w:val="4"/>
    </w:pPr>
    <w:rPr>
      <w:b/>
      <w:sz w:val="70"/>
    </w:rPr>
  </w:style>
  <w:style w:type="paragraph" w:styleId="Heading6">
    <w:name w:val="heading 6"/>
    <w:basedOn w:val="Normal"/>
    <w:next w:val="Normal"/>
    <w:link w:val="Heading6Char"/>
    <w:uiPriority w:val="9"/>
    <w:qFormat/>
    <w:rsid w:val="00FD60FD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paragraph" w:styleId="Heading7">
    <w:name w:val="heading 7"/>
    <w:basedOn w:val="Normal"/>
    <w:next w:val="Normal"/>
    <w:link w:val="Heading7Char"/>
    <w:uiPriority w:val="9"/>
    <w:qFormat/>
    <w:rsid w:val="00CB38DF"/>
    <w:pPr>
      <w:keepNext/>
      <w:keepLines/>
      <w:pBdr>
        <w:top w:val="single" w:sz="24" w:space="1" w:color="808080" w:themeColor="background1" w:themeShade="80"/>
        <w:bottom w:val="single" w:sz="4" w:space="1" w:color="808080" w:themeColor="background1" w:themeShade="80"/>
      </w:pBdr>
      <w:spacing w:before="40"/>
      <w:outlineLvl w:val="6"/>
    </w:pPr>
    <w:rPr>
      <w:rFonts w:eastAsiaTheme="majorEastAsia" w:cstheme="majorBidi"/>
      <w:iCs/>
      <w:color w:val="000000" w:themeColor="text1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2"/>
    <w:semiHidden/>
    <w:qFormat/>
  </w:style>
  <w:style w:type="paragraph" w:styleId="ListParagraph">
    <w:name w:val="List Paragraph"/>
    <w:basedOn w:val="Normal"/>
    <w:uiPriority w:val="2"/>
    <w:semiHidden/>
    <w:qFormat/>
  </w:style>
  <w:style w:type="paragraph" w:customStyle="1" w:styleId="TableParagraph">
    <w:name w:val="Table Paragraph"/>
    <w:basedOn w:val="Normal"/>
    <w:uiPriority w:val="2"/>
    <w:semiHidden/>
    <w:qFormat/>
  </w:style>
  <w:style w:type="paragraph" w:styleId="Header">
    <w:name w:val="header"/>
    <w:basedOn w:val="Normal"/>
    <w:link w:val="HeaderChar"/>
    <w:uiPriority w:val="99"/>
    <w:semiHidden/>
    <w:rsid w:val="00BC778E"/>
    <w:rPr>
      <w:rFonts w:ascii="Arial" w:hAnsi="Arial"/>
      <w:b/>
      <w:color w:val="7F7F7F" w:themeColor="text1" w:themeTint="80"/>
      <w:sz w:val="2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A71B3"/>
    <w:rPr>
      <w:rFonts w:ascii="Arial" w:eastAsia="Times New Roman" w:hAnsi="Arial" w:cs="Times New Roman"/>
      <w:b/>
      <w:color w:val="7F7F7F" w:themeColor="text1" w:themeTint="80"/>
      <w:sz w:val="28"/>
      <w:szCs w:val="24"/>
    </w:rPr>
  </w:style>
  <w:style w:type="paragraph" w:styleId="Footer">
    <w:name w:val="footer"/>
    <w:basedOn w:val="Normal"/>
    <w:link w:val="FooterChar"/>
    <w:uiPriority w:val="99"/>
    <w:rsid w:val="00FD60FD"/>
    <w:pPr>
      <w:jc w:val="right"/>
    </w:pPr>
    <w:rPr>
      <w:rFonts w:ascii="Arial" w:hAnsi="Arial"/>
      <w:b/>
      <w:caps/>
      <w:color w:val="1F497D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FD60FD"/>
    <w:rPr>
      <w:rFonts w:ascii="Arial" w:hAnsi="Arial"/>
      <w:b/>
      <w:caps/>
      <w:color w:val="1F497D" w:themeColor="text2"/>
    </w:rPr>
  </w:style>
  <w:style w:type="paragraph" w:customStyle="1" w:styleId="CoverPageDate">
    <w:name w:val="Cover Page Date"/>
    <w:basedOn w:val="Normal"/>
    <w:next w:val="Normal"/>
    <w:uiPriority w:val="1"/>
    <w:semiHidden/>
    <w:qFormat/>
    <w:rsid w:val="00A37FA5"/>
    <w:pPr>
      <w:tabs>
        <w:tab w:val="left" w:pos="1483"/>
        <w:tab w:val="left" w:pos="1950"/>
        <w:tab w:val="left" w:pos="3397"/>
        <w:tab w:val="left" w:pos="3864"/>
      </w:tabs>
      <w:spacing w:before="240"/>
      <w:jc w:val="center"/>
    </w:pPr>
    <w:rPr>
      <w:rFonts w:ascii="Arial"/>
      <w:b/>
      <w:color w:val="1F497D" w:themeColor="text2"/>
      <w:spacing w:val="-3"/>
      <w:sz w:val="28"/>
    </w:rPr>
  </w:style>
  <w:style w:type="paragraph" w:styleId="Title">
    <w:name w:val="Title"/>
    <w:basedOn w:val="Normal"/>
    <w:next w:val="Normal"/>
    <w:link w:val="TitleChar"/>
    <w:uiPriority w:val="9"/>
    <w:qFormat/>
    <w:rsid w:val="00FD60FD"/>
    <w:pPr>
      <w:jc w:val="center"/>
    </w:pPr>
    <w:rPr>
      <w:rFonts w:asciiTheme="majorHAnsi" w:hAnsiTheme="majorHAnsi"/>
      <w:b/>
      <w:caps/>
      <w:color w:val="1F497D" w:themeColor="text2"/>
      <w:sz w:val="175"/>
    </w:rPr>
  </w:style>
  <w:style w:type="character" w:customStyle="1" w:styleId="TitleChar">
    <w:name w:val="Title Char"/>
    <w:basedOn w:val="DefaultParagraphFont"/>
    <w:link w:val="Title"/>
    <w:uiPriority w:val="9"/>
    <w:rsid w:val="00FD60FD"/>
    <w:rPr>
      <w:rFonts w:asciiTheme="majorHAnsi" w:hAnsiTheme="majorHAnsi"/>
      <w:b/>
      <w:caps/>
      <w:color w:val="1F497D" w:themeColor="text2"/>
      <w:sz w:val="175"/>
    </w:rPr>
  </w:style>
  <w:style w:type="paragraph" w:styleId="Subtitle">
    <w:name w:val="Subtitle"/>
    <w:basedOn w:val="Normal"/>
    <w:next w:val="Normal"/>
    <w:link w:val="SubtitleChar"/>
    <w:uiPriority w:val="10"/>
    <w:qFormat/>
    <w:rsid w:val="00172E4F"/>
    <w:pPr>
      <w:jc w:val="center"/>
    </w:pPr>
    <w:rPr>
      <w:rFonts w:asciiTheme="majorHAnsi" w:hAnsiTheme="majorHAnsi"/>
      <w:b/>
      <w:caps/>
      <w:sz w:val="44"/>
    </w:rPr>
  </w:style>
  <w:style w:type="character" w:customStyle="1" w:styleId="SubtitleChar">
    <w:name w:val="Subtitle Char"/>
    <w:basedOn w:val="DefaultParagraphFont"/>
    <w:link w:val="Subtitle"/>
    <w:uiPriority w:val="10"/>
    <w:rsid w:val="00172E4F"/>
    <w:rPr>
      <w:rFonts w:asciiTheme="majorHAnsi" w:hAnsiTheme="majorHAnsi"/>
      <w:b/>
      <w:caps/>
      <w:sz w:val="44"/>
    </w:rPr>
  </w:style>
  <w:style w:type="table" w:styleId="TableGrid">
    <w:name w:val="Table Grid"/>
    <w:basedOn w:val="TableNormal"/>
    <w:uiPriority w:val="39"/>
    <w:rsid w:val="00D9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Caption">
    <w:name w:val="Picture Caption"/>
    <w:basedOn w:val="Normal"/>
    <w:next w:val="Normal"/>
    <w:uiPriority w:val="12"/>
    <w:qFormat/>
    <w:rsid w:val="005F7E8C"/>
    <w:pPr>
      <w:spacing w:before="120" w:after="200"/>
    </w:pPr>
    <w:rPr>
      <w:rFonts w:ascii="Arial"/>
      <w:b/>
      <w:sz w:val="20"/>
    </w:rPr>
  </w:style>
  <w:style w:type="paragraph" w:customStyle="1" w:styleId="AuthorName">
    <w:name w:val="Author Name"/>
    <w:basedOn w:val="Normal"/>
    <w:next w:val="Normal"/>
    <w:uiPriority w:val="12"/>
    <w:qFormat/>
    <w:rsid w:val="00724F53"/>
    <w:pPr>
      <w:pBdr>
        <w:bottom w:val="single" w:sz="8" w:space="6" w:color="808080" w:themeColor="background1" w:themeShade="80"/>
      </w:pBdr>
      <w:spacing w:after="240"/>
    </w:pPr>
    <w:rPr>
      <w:b/>
      <w:caps/>
    </w:rPr>
  </w:style>
  <w:style w:type="character" w:customStyle="1" w:styleId="PictureCaptionAlter">
    <w:name w:val="Picture Caption Alter"/>
    <w:basedOn w:val="DefaultParagraphFont"/>
    <w:uiPriority w:val="2"/>
    <w:semiHidden/>
    <w:qFormat/>
    <w:rsid w:val="00381DB7"/>
    <w:rPr>
      <w:rFonts w:ascii="Times New Roman" w:hAnsi="Times New Roman"/>
      <w:b w:val="0"/>
      <w:i w:val="0"/>
      <w:color w:val="000000" w:themeColor="text1"/>
      <w:sz w:val="24"/>
    </w:rPr>
  </w:style>
  <w:style w:type="paragraph" w:customStyle="1" w:styleId="IssueTitle">
    <w:name w:val="Issue Title"/>
    <w:basedOn w:val="Normal"/>
    <w:next w:val="Normal"/>
    <w:uiPriority w:val="1"/>
    <w:semiHidden/>
    <w:unhideWhenUsed/>
    <w:qFormat/>
    <w:rsid w:val="005343CD"/>
    <w:pPr>
      <w:pBdr>
        <w:top w:val="single" w:sz="24" w:space="6" w:color="808080" w:themeColor="background1" w:themeShade="80"/>
      </w:pBdr>
      <w:spacing w:before="360" w:after="240"/>
    </w:pPr>
    <w:rPr>
      <w:i/>
      <w:color w:val="1F497D" w:themeColor="text2"/>
      <w:sz w:val="52"/>
    </w:rPr>
  </w:style>
  <w:style w:type="paragraph" w:customStyle="1" w:styleId="IssueSubtitle">
    <w:name w:val="Issue Subtitle"/>
    <w:basedOn w:val="Normal"/>
    <w:next w:val="Normal"/>
    <w:uiPriority w:val="13"/>
    <w:qFormat/>
    <w:rsid w:val="00FD60FD"/>
    <w:rPr>
      <w:rFonts w:asciiTheme="majorHAnsi" w:eastAsia="Rockwell" w:hAnsiTheme="majorHAnsi" w:cs="Rockwell"/>
      <w:b/>
      <w:bCs/>
      <w:caps/>
      <w:color w:val="1F497D" w:themeColor="text2"/>
      <w:sz w:val="44"/>
      <w:szCs w:val="44"/>
    </w:rPr>
  </w:style>
  <w:style w:type="character" w:styleId="PageNumber">
    <w:name w:val="page number"/>
    <w:basedOn w:val="DefaultParagraphFont"/>
    <w:uiPriority w:val="99"/>
    <w:semiHidden/>
    <w:unhideWhenUsed/>
    <w:rsid w:val="00E339B9"/>
  </w:style>
  <w:style w:type="paragraph" w:customStyle="1" w:styleId="Keyword">
    <w:name w:val="Keyword"/>
    <w:basedOn w:val="Normal"/>
    <w:next w:val="Normal"/>
    <w:uiPriority w:val="14"/>
    <w:qFormat/>
    <w:rsid w:val="00AB13A5"/>
    <w:pPr>
      <w:spacing w:after="120"/>
    </w:pPr>
    <w:rPr>
      <w:rFonts w:asciiTheme="majorHAnsi" w:hAnsiTheme="majorHAnsi"/>
      <w:b/>
      <w:caps/>
      <w:color w:val="1F497D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5E34"/>
    <w:rPr>
      <w:b/>
      <w:sz w:val="70"/>
    </w:rPr>
  </w:style>
  <w:style w:type="paragraph" w:customStyle="1" w:styleId="Heading3Alter">
    <w:name w:val="Heading 3 Alter"/>
    <w:basedOn w:val="Normal"/>
    <w:next w:val="Normal"/>
    <w:uiPriority w:val="9"/>
    <w:qFormat/>
    <w:rsid w:val="00AB13A5"/>
    <w:pPr>
      <w:pBdr>
        <w:bottom w:val="single" w:sz="12" w:space="6" w:color="808080" w:themeColor="background1" w:themeShade="80"/>
      </w:pBdr>
    </w:pPr>
    <w:rPr>
      <w:i/>
      <w:color w:val="7F7F7F" w:themeColor="text1" w:themeTint="80"/>
      <w:sz w:val="52"/>
    </w:rPr>
  </w:style>
  <w:style w:type="character" w:styleId="PlaceholderText">
    <w:name w:val="Placeholder Text"/>
    <w:basedOn w:val="DefaultParagraphFont"/>
    <w:uiPriority w:val="99"/>
    <w:semiHidden/>
    <w:rsid w:val="00B70471"/>
    <w:rPr>
      <w:color w:val="808080"/>
    </w:rPr>
  </w:style>
  <w:style w:type="paragraph" w:styleId="Date">
    <w:name w:val="Date"/>
    <w:basedOn w:val="Normal"/>
    <w:next w:val="Normal"/>
    <w:link w:val="DateChar"/>
    <w:uiPriority w:val="11"/>
    <w:qFormat/>
    <w:rsid w:val="00FD60FD"/>
    <w:pPr>
      <w:jc w:val="center"/>
    </w:pPr>
    <w:rPr>
      <w:rFonts w:ascii="Arial" w:hAnsi="Arial"/>
      <w:b/>
      <w:caps/>
      <w:color w:val="1F497D" w:themeColor="text2"/>
      <w:sz w:val="28"/>
    </w:rPr>
  </w:style>
  <w:style w:type="character" w:customStyle="1" w:styleId="DateChar">
    <w:name w:val="Date Char"/>
    <w:basedOn w:val="DefaultParagraphFont"/>
    <w:link w:val="Date"/>
    <w:uiPriority w:val="11"/>
    <w:rsid w:val="00FD60FD"/>
    <w:rPr>
      <w:rFonts w:ascii="Arial" w:hAnsi="Arial"/>
      <w:b/>
      <w:caps/>
      <w:color w:val="1F497D" w:themeColor="text2"/>
      <w:sz w:val="28"/>
    </w:rPr>
  </w:style>
  <w:style w:type="paragraph" w:customStyle="1" w:styleId="IssueHeader">
    <w:name w:val="Issue Header"/>
    <w:basedOn w:val="Normal"/>
    <w:next w:val="Normal"/>
    <w:link w:val="IssueHeaderChar"/>
    <w:uiPriority w:val="13"/>
    <w:qFormat/>
    <w:rsid w:val="00E5732F"/>
    <w:rPr>
      <w:i/>
      <w:caps/>
      <w:color w:val="1F497D" w:themeColor="text2"/>
      <w:sz w:val="52"/>
    </w:rPr>
  </w:style>
  <w:style w:type="paragraph" w:customStyle="1" w:styleId="Date2">
    <w:name w:val="Date 2"/>
    <w:basedOn w:val="Normal"/>
    <w:next w:val="Normal"/>
    <w:link w:val="Date2Char"/>
    <w:uiPriority w:val="11"/>
    <w:qFormat/>
    <w:rsid w:val="009C1CD2"/>
    <w:rPr>
      <w:rFonts w:ascii="Arial" w:hAnsi="Arial"/>
      <w:b/>
      <w:caps/>
      <w:color w:val="7F7F7F" w:themeColor="text1" w:themeTint="80"/>
      <w:sz w:val="28"/>
    </w:rPr>
  </w:style>
  <w:style w:type="character" w:customStyle="1" w:styleId="IssueHeaderChar">
    <w:name w:val="Issue Header Char"/>
    <w:basedOn w:val="DefaultParagraphFont"/>
    <w:link w:val="IssueHeader"/>
    <w:uiPriority w:val="13"/>
    <w:rsid w:val="002C5E34"/>
    <w:rPr>
      <w:i/>
      <w:caps/>
      <w:color w:val="1F497D" w:themeColor="text2"/>
      <w:sz w:val="52"/>
    </w:rPr>
  </w:style>
  <w:style w:type="paragraph" w:customStyle="1" w:styleId="Title2">
    <w:name w:val="Title 2"/>
    <w:basedOn w:val="Normal"/>
    <w:next w:val="Normal"/>
    <w:link w:val="Title2Char"/>
    <w:uiPriority w:val="9"/>
    <w:qFormat/>
    <w:rsid w:val="00FD60FD"/>
    <w:pPr>
      <w:jc w:val="center"/>
    </w:pPr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Date2Char">
    <w:name w:val="Date 2 Char"/>
    <w:basedOn w:val="DefaultParagraphFont"/>
    <w:link w:val="Date2"/>
    <w:uiPriority w:val="11"/>
    <w:rsid w:val="002C5E34"/>
    <w:rPr>
      <w:rFonts w:ascii="Arial" w:hAnsi="Arial"/>
      <w:b/>
      <w:caps/>
      <w:color w:val="7F7F7F" w:themeColor="text1" w:themeTint="80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FD60FD"/>
    <w:rPr>
      <w:rFonts w:asciiTheme="majorHAnsi" w:eastAsiaTheme="majorEastAsia" w:hAnsiTheme="majorHAnsi" w:cstheme="majorBidi"/>
      <w:b/>
      <w:caps/>
      <w:color w:val="FFFFFF" w:themeColor="background1"/>
      <w:sz w:val="44"/>
    </w:rPr>
  </w:style>
  <w:style w:type="character" w:customStyle="1" w:styleId="Title2Char">
    <w:name w:val="Title 2 Char"/>
    <w:basedOn w:val="DefaultParagraphFont"/>
    <w:link w:val="Title2"/>
    <w:uiPriority w:val="9"/>
    <w:rsid w:val="00FD60FD"/>
    <w:rPr>
      <w:rFonts w:asciiTheme="majorHAnsi" w:hAnsiTheme="majorHAnsi"/>
      <w:b/>
      <w:caps/>
      <w:color w:val="FFFFFF" w:themeColor="background1"/>
      <w:sz w:val="64"/>
    </w:rPr>
  </w:style>
  <w:style w:type="character" w:customStyle="1" w:styleId="Heading7Char">
    <w:name w:val="Heading 7 Char"/>
    <w:basedOn w:val="DefaultParagraphFont"/>
    <w:link w:val="Heading7"/>
    <w:uiPriority w:val="9"/>
    <w:rsid w:val="00CB38DF"/>
    <w:rPr>
      <w:rFonts w:eastAsiaTheme="majorEastAsia" w:cstheme="majorBidi"/>
      <w:iCs/>
      <w:color w:val="000000" w:themeColor="text1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png"/><Relationship Id="rId58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g"/><Relationship Id="rId49" Type="http://schemas.openxmlformats.org/officeDocument/2006/relationships/image" Target="media/image39.jpe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eg"/><Relationship Id="rId56" Type="http://schemas.openxmlformats.org/officeDocument/2006/relationships/header" Target="header1.xm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i\AppData\Roaming\Microsoft\Templates\Traditional%20news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C6E01FDDC34FD1B40C1480BC731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D4AC-4E83-4A1F-83E4-72A182BE6839}"/>
      </w:docPartPr>
      <w:docPartBody>
        <w:p w:rsidR="00A64D59" w:rsidRDefault="000F2709">
          <w:pPr>
            <w:pStyle w:val="50C6E01FDDC34FD1B40C1480BC73109C"/>
          </w:pPr>
          <w:r>
            <w:t>Newspaper</w:t>
          </w:r>
        </w:p>
      </w:docPartBody>
    </w:docPart>
    <w:docPart>
      <w:docPartPr>
        <w:name w:val="A12F10171127402E9C8D2D4F93DE7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0CB78-357B-4A68-9E83-A7E2ABE8422B}"/>
      </w:docPartPr>
      <w:docPartBody>
        <w:p w:rsidR="00A64D59" w:rsidRDefault="000F2709">
          <w:pPr>
            <w:pStyle w:val="A12F10171127402E9C8D2D4F93DE74C2"/>
          </w:pPr>
          <w:r w:rsidRPr="007347D3">
            <w:t>PICTURE CAPTION: Lorem ipsum dolor sit amet, consectetur adipiscing elit. Fusce vel laoreet orci. In eget auctor mi.</w:t>
          </w:r>
        </w:p>
      </w:docPartBody>
    </w:docPart>
    <w:docPart>
      <w:docPartPr>
        <w:name w:val="4A9168CA4A7749538D6BC1215A907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F77A0-C99B-4BBC-BCC9-6523FE862E83}"/>
      </w:docPartPr>
      <w:docPartBody>
        <w:p w:rsidR="00A64D59" w:rsidRDefault="000F2709">
          <w:pPr>
            <w:pStyle w:val="4A9168CA4A7749538D6BC1215A907691"/>
          </w:pPr>
          <w:r w:rsidRPr="00CB38DF">
            <w:t>KEYWORD</w:t>
          </w:r>
        </w:p>
      </w:docPartBody>
    </w:docPart>
    <w:docPart>
      <w:docPartPr>
        <w:name w:val="371B1482638A4B4A95867EF314C21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8F5CD-1468-4A37-AC32-EF8009C3C7DB}"/>
      </w:docPartPr>
      <w:docPartBody>
        <w:p w:rsidR="00A64D59" w:rsidRDefault="000F2709">
          <w:pPr>
            <w:pStyle w:val="371B1482638A4B4A95867EF314C21AD0"/>
          </w:pPr>
          <w:r w:rsidRPr="00CB38DF">
            <w:t>The slogan of this issue</w:t>
          </w:r>
          <w:r w:rsidRPr="00CB38DF">
            <w:br/>
            <w:t>In eget auctor mi.</w:t>
          </w:r>
        </w:p>
      </w:docPartBody>
    </w:docPart>
    <w:docPart>
      <w:docPartPr>
        <w:name w:val="6476979204A647DB83A9F3A4D5810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4EDCA-C858-4ECD-A434-726453A67FB7}"/>
      </w:docPartPr>
      <w:docPartBody>
        <w:p w:rsidR="00A64D59" w:rsidRDefault="000F2709">
          <w:pPr>
            <w:pStyle w:val="6476979204A647DB83A9F3A4D5810BF6"/>
          </w:pPr>
          <w:r w:rsidRPr="00022169">
            <w:t>BIG BANNER</w:t>
          </w:r>
          <w:r w:rsidRPr="00022169">
            <w:rPr>
              <w:spacing w:val="-89"/>
            </w:rPr>
            <w:t xml:space="preserve"> </w:t>
          </w:r>
          <w:r>
            <w:rPr>
              <w:spacing w:val="-89"/>
            </w:rPr>
            <w:t>W</w:t>
          </w:r>
          <w:r w:rsidRPr="00022169">
            <w:t>ITH TITLE GOES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709"/>
    <w:rsid w:val="000F2709"/>
    <w:rsid w:val="002D07F2"/>
    <w:rsid w:val="00655FCB"/>
    <w:rsid w:val="006E20DD"/>
    <w:rsid w:val="008A1C72"/>
    <w:rsid w:val="00A64D59"/>
    <w:rsid w:val="00AE00D8"/>
    <w:rsid w:val="00B95036"/>
    <w:rsid w:val="00B97B51"/>
    <w:rsid w:val="00C42012"/>
    <w:rsid w:val="00CC4598"/>
    <w:rsid w:val="00D7767D"/>
    <w:rsid w:val="00F1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2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0C6E01FDDC34FD1B40C1480BC73109C">
    <w:name w:val="50C6E01FDDC34FD1B40C1480BC73109C"/>
  </w:style>
  <w:style w:type="paragraph" w:customStyle="1" w:styleId="2641FE7D1EA9445F9D60A05150D324A7">
    <w:name w:val="2641FE7D1EA9445F9D60A05150D324A7"/>
  </w:style>
  <w:style w:type="paragraph" w:customStyle="1" w:styleId="D1075F7EB3414479A08C68A122914055">
    <w:name w:val="D1075F7EB3414479A08C68A122914055"/>
  </w:style>
  <w:style w:type="paragraph" w:customStyle="1" w:styleId="472161244D254EC6BCB55F5FEBB15570">
    <w:name w:val="472161244D254EC6BCB55F5FEBB15570"/>
  </w:style>
  <w:style w:type="paragraph" w:customStyle="1" w:styleId="015B821AB9CA49E7B252BEFFE391279B">
    <w:name w:val="015B821AB9CA49E7B252BEFFE391279B"/>
  </w:style>
  <w:style w:type="paragraph" w:customStyle="1" w:styleId="24B52D71C82641C8995D29E6E865EA08">
    <w:name w:val="24B52D71C82641C8995D29E6E865EA08"/>
  </w:style>
  <w:style w:type="paragraph" w:customStyle="1" w:styleId="51A8B00CDAD54762892F9BE64329B41E">
    <w:name w:val="51A8B00CDAD54762892F9BE64329B41E"/>
  </w:style>
  <w:style w:type="paragraph" w:customStyle="1" w:styleId="678830666D5942D1AD15C6EB53A4C3A8">
    <w:name w:val="678830666D5942D1AD15C6EB53A4C3A8"/>
  </w:style>
  <w:style w:type="paragraph" w:customStyle="1" w:styleId="64D0FB4CC16E488B8C72D7EADCB68E50">
    <w:name w:val="64D0FB4CC16E488B8C72D7EADCB68E50"/>
  </w:style>
  <w:style w:type="paragraph" w:customStyle="1" w:styleId="5F99EF4BBD0E448282453787F29CD00C">
    <w:name w:val="5F99EF4BBD0E448282453787F29CD00C"/>
  </w:style>
  <w:style w:type="paragraph" w:customStyle="1" w:styleId="3B8F263E7F9D43B78613F50A83BEFBEB">
    <w:name w:val="3B8F263E7F9D43B78613F50A83BEFBEB"/>
  </w:style>
  <w:style w:type="paragraph" w:customStyle="1" w:styleId="FE31C973A90344AB9B72025373B953F2">
    <w:name w:val="FE31C973A90344AB9B72025373B953F2"/>
  </w:style>
  <w:style w:type="paragraph" w:customStyle="1" w:styleId="9DCC19586E1442A9A638D4399F03BC07">
    <w:name w:val="9DCC19586E1442A9A638D4399F03BC07"/>
  </w:style>
  <w:style w:type="paragraph" w:customStyle="1" w:styleId="1A7D6CCB3A5040B8AA44DB712382E541">
    <w:name w:val="1A7D6CCB3A5040B8AA44DB712382E541"/>
  </w:style>
  <w:style w:type="paragraph" w:customStyle="1" w:styleId="159DD44AFC674A1FB52DDA92853C165F">
    <w:name w:val="159DD44AFC674A1FB52DDA92853C165F"/>
  </w:style>
  <w:style w:type="paragraph" w:customStyle="1" w:styleId="1093A22830A540BEA31F3B89DFAF642C">
    <w:name w:val="1093A22830A540BEA31F3B89DFAF642C"/>
  </w:style>
  <w:style w:type="paragraph" w:customStyle="1" w:styleId="A7C70C4EC139428EAF76A72D84249E56">
    <w:name w:val="A7C70C4EC139428EAF76A72D84249E56"/>
  </w:style>
  <w:style w:type="paragraph" w:customStyle="1" w:styleId="46B21BFCDC564E90B0EA6413D73E14BB">
    <w:name w:val="46B21BFCDC564E90B0EA6413D73E14BB"/>
  </w:style>
  <w:style w:type="paragraph" w:customStyle="1" w:styleId="79D762AE174C444E8A1E1DB2C5086C67">
    <w:name w:val="79D762AE174C444E8A1E1DB2C5086C67"/>
  </w:style>
  <w:style w:type="paragraph" w:customStyle="1" w:styleId="3E5381FCDA63424ABECAA712F4141D3F">
    <w:name w:val="3E5381FCDA63424ABECAA712F4141D3F"/>
  </w:style>
  <w:style w:type="paragraph" w:customStyle="1" w:styleId="0E4241333D9C40B2BEB7D41CE064032C">
    <w:name w:val="0E4241333D9C40B2BEB7D41CE064032C"/>
  </w:style>
  <w:style w:type="paragraph" w:customStyle="1" w:styleId="344B8F3BE0EB48AABA38589E4BCE2052">
    <w:name w:val="344B8F3BE0EB48AABA38589E4BCE2052"/>
  </w:style>
  <w:style w:type="paragraph" w:customStyle="1" w:styleId="3E71FA74C04446B598DD4C27B5FB1BF7">
    <w:name w:val="3E71FA74C04446B598DD4C27B5FB1BF7"/>
  </w:style>
  <w:style w:type="paragraph" w:customStyle="1" w:styleId="FF8D09B476FE4E6FB7E3453E44F20FBF">
    <w:name w:val="FF8D09B476FE4E6FB7E3453E44F20FBF"/>
  </w:style>
  <w:style w:type="paragraph" w:customStyle="1" w:styleId="2C9C94620A07427594FBA0552DFDA32C">
    <w:name w:val="2C9C94620A07427594FBA0552DFDA32C"/>
  </w:style>
  <w:style w:type="paragraph" w:customStyle="1" w:styleId="A1969F554D3D4EEA80296FD5F2EB615B">
    <w:name w:val="A1969F554D3D4EEA80296FD5F2EB615B"/>
  </w:style>
  <w:style w:type="paragraph" w:customStyle="1" w:styleId="8D247FC289E2416CA129B46E365BD174">
    <w:name w:val="8D247FC289E2416CA129B46E365BD174"/>
  </w:style>
  <w:style w:type="paragraph" w:customStyle="1" w:styleId="C4900775ED1C495F9792490E28599AF2">
    <w:name w:val="C4900775ED1C495F9792490E28599AF2"/>
  </w:style>
  <w:style w:type="paragraph" w:customStyle="1" w:styleId="106C3F7CB93B4D9FBB326C25B7DFC138">
    <w:name w:val="106C3F7CB93B4D9FBB326C25B7DFC138"/>
  </w:style>
  <w:style w:type="paragraph" w:customStyle="1" w:styleId="4C400BFA7E304EE48F4663BDC299B969">
    <w:name w:val="4C400BFA7E304EE48F4663BDC299B969"/>
  </w:style>
  <w:style w:type="paragraph" w:customStyle="1" w:styleId="56F49DC640F448799447F03841D74840">
    <w:name w:val="56F49DC640F448799447F03841D74840"/>
  </w:style>
  <w:style w:type="paragraph" w:customStyle="1" w:styleId="4361FF7B371C413C97BC6669CFBB8866">
    <w:name w:val="4361FF7B371C413C97BC6669CFBB8866"/>
  </w:style>
  <w:style w:type="paragraph" w:customStyle="1" w:styleId="4C2E1D7EFE4C4A328D9BB1A2CBAA1C28">
    <w:name w:val="4C2E1D7EFE4C4A328D9BB1A2CBAA1C28"/>
  </w:style>
  <w:style w:type="paragraph" w:customStyle="1" w:styleId="99DFCC6D9DBA4B89BEF95CD3F3429CE9">
    <w:name w:val="99DFCC6D9DBA4B89BEF95CD3F3429CE9"/>
  </w:style>
  <w:style w:type="paragraph" w:customStyle="1" w:styleId="F8DB5410C8A542848D796129152A8DF4">
    <w:name w:val="F8DB5410C8A542848D796129152A8DF4"/>
  </w:style>
  <w:style w:type="paragraph" w:styleId="BodyText">
    <w:name w:val="Body Text"/>
    <w:basedOn w:val="Normal"/>
    <w:link w:val="BodyTextChar"/>
    <w:uiPriority w:val="2"/>
    <w:semiHidden/>
    <w:qFormat/>
    <w:pPr>
      <w:widowControl w:val="0"/>
      <w:autoSpaceDE w:val="0"/>
      <w:autoSpaceDN w:val="0"/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2"/>
    <w:semiHidden/>
    <w:rPr>
      <w:rFonts w:eastAsiaTheme="minorHAnsi"/>
      <w:sz w:val="24"/>
      <w:szCs w:val="24"/>
      <w:lang w:val="en-US" w:eastAsia="en-US"/>
    </w:rPr>
  </w:style>
  <w:style w:type="paragraph" w:customStyle="1" w:styleId="01D161FA87504FA8930538420E0AA0B6">
    <w:name w:val="01D161FA87504FA8930538420E0AA0B6"/>
  </w:style>
  <w:style w:type="paragraph" w:customStyle="1" w:styleId="E18F5351A69F4F6D956D0877F8C8040A">
    <w:name w:val="E18F5351A69F4F6D956D0877F8C8040A"/>
  </w:style>
  <w:style w:type="paragraph" w:customStyle="1" w:styleId="DD1E7E1B5EE24CD7A94EB651293C1D3F">
    <w:name w:val="DD1E7E1B5EE24CD7A94EB651293C1D3F"/>
  </w:style>
  <w:style w:type="paragraph" w:customStyle="1" w:styleId="891D27A709CD4A3F983C2B1287D1E708">
    <w:name w:val="891D27A709CD4A3F983C2B1287D1E708"/>
  </w:style>
  <w:style w:type="paragraph" w:customStyle="1" w:styleId="B0E0BC43742943FCB3070FDC461CDFBC">
    <w:name w:val="B0E0BC43742943FCB3070FDC461CDFBC"/>
  </w:style>
  <w:style w:type="paragraph" w:customStyle="1" w:styleId="0C790745F5D149389CBBC2090B242AD2">
    <w:name w:val="0C790745F5D149389CBBC2090B242AD2"/>
  </w:style>
  <w:style w:type="paragraph" w:customStyle="1" w:styleId="BF3FB9A62B864DBAB26A2C9CEE3DA2AC">
    <w:name w:val="BF3FB9A62B864DBAB26A2C9CEE3DA2AC"/>
  </w:style>
  <w:style w:type="paragraph" w:customStyle="1" w:styleId="9FFF971621574592BC8CE3863D3FB1C4">
    <w:name w:val="9FFF971621574592BC8CE3863D3FB1C4"/>
  </w:style>
  <w:style w:type="paragraph" w:customStyle="1" w:styleId="500B6736F9574DA688AC9EDA4663AF8A">
    <w:name w:val="500B6736F9574DA688AC9EDA4663AF8A"/>
  </w:style>
  <w:style w:type="paragraph" w:customStyle="1" w:styleId="6BA4A14BD4234D38B59312010C781357">
    <w:name w:val="6BA4A14BD4234D38B59312010C781357"/>
  </w:style>
  <w:style w:type="paragraph" w:customStyle="1" w:styleId="7E4E3A13AC23457C894738E1E5CF94E4">
    <w:name w:val="7E4E3A13AC23457C894738E1E5CF94E4"/>
  </w:style>
  <w:style w:type="paragraph" w:customStyle="1" w:styleId="919E96CA27104342A0D79DD2708F7399">
    <w:name w:val="919E96CA27104342A0D79DD2708F7399"/>
  </w:style>
  <w:style w:type="paragraph" w:customStyle="1" w:styleId="667B1BD477D44D4394EDA8398BD174CC">
    <w:name w:val="667B1BD477D44D4394EDA8398BD174CC"/>
  </w:style>
  <w:style w:type="paragraph" w:customStyle="1" w:styleId="0C19564E83B14C87BFC1F4BCB249F142">
    <w:name w:val="0C19564E83B14C87BFC1F4BCB249F142"/>
  </w:style>
  <w:style w:type="paragraph" w:customStyle="1" w:styleId="6D02697817594D54A3D714BF2DE092B0">
    <w:name w:val="6D02697817594D54A3D714BF2DE092B0"/>
  </w:style>
  <w:style w:type="paragraph" w:customStyle="1" w:styleId="8BFA747E80BE4C66800B2FDCB0D673DE">
    <w:name w:val="8BFA747E80BE4C66800B2FDCB0D673DE"/>
  </w:style>
  <w:style w:type="paragraph" w:customStyle="1" w:styleId="292ECF9827674594A3ED2DA0C3278D10">
    <w:name w:val="292ECF9827674594A3ED2DA0C3278D10"/>
  </w:style>
  <w:style w:type="paragraph" w:customStyle="1" w:styleId="40352365F28D4B728318C8E9DA7BDB55">
    <w:name w:val="40352365F28D4B728318C8E9DA7BDB55"/>
  </w:style>
  <w:style w:type="paragraph" w:customStyle="1" w:styleId="A12F10171127402E9C8D2D4F93DE74C2">
    <w:name w:val="A12F10171127402E9C8D2D4F93DE74C2"/>
  </w:style>
  <w:style w:type="paragraph" w:customStyle="1" w:styleId="4A9168CA4A7749538D6BC1215A907691">
    <w:name w:val="4A9168CA4A7749538D6BC1215A907691"/>
  </w:style>
  <w:style w:type="paragraph" w:customStyle="1" w:styleId="371B1482638A4B4A95867EF314C21AD0">
    <w:name w:val="371B1482638A4B4A95867EF314C21AD0"/>
  </w:style>
  <w:style w:type="paragraph" w:customStyle="1" w:styleId="6476979204A647DB83A9F3A4D5810BF6">
    <w:name w:val="6476979204A647DB83A9F3A4D5810B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1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03/07/2020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F57C0D-354D-4586-A736-D4DCCBD1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41FE6A-9808-45FE-AF70-47382E7DC4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A1A3C4-DFA2-476E-BE35-606B2D83FE57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F63291CB-5601-49F5-9704-D691260F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Traditional newspaper</Template>
  <TotalTime>0</TotalTime>
  <Pages>10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CHADSGROVE CHRONICLE</vt:lpstr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CHADSGROVE CHRONICLE</dc:title>
  <dc:creator/>
  <cp:lastModifiedBy/>
  <cp:revision>1</cp:revision>
  <dcterms:created xsi:type="dcterms:W3CDTF">2020-07-06T13:24:00Z</dcterms:created>
  <dcterms:modified xsi:type="dcterms:W3CDTF">2020-07-06T13:24:00Z</dcterms:modified>
  <cp:category>FRIDAY</cp:category>
  <cp:contentStatus>issue number 9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